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1F5" w:rsidRDefault="005D020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-933446</wp:posOffset>
                </wp:positionH>
                <wp:positionV relativeFrom="paragraph">
                  <wp:posOffset>-933446</wp:posOffset>
                </wp:positionV>
                <wp:extent cx="7697336" cy="10718165"/>
                <wp:effectExtent l="0" t="0" r="0" b="6985"/>
                <wp:wrapNone/>
                <wp:docPr id="1" name="Group 14" descr="clawr" title="claw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7336" cy="10718165"/>
                          <a:chOff x="0" y="0"/>
                          <a:chExt cx="7697336" cy="1071816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lawr" title="clawr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7294"/>
                            <a:ext cx="7697336" cy="899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g:grpSp>
                        <wpg:cNvPr id="3" name="Group 6"/>
                        <wpg:cNvGrpSpPr/>
                        <wpg:grpSpPr>
                          <a:xfrm>
                            <a:off x="13642" y="3639823"/>
                            <a:ext cx="7603492" cy="7078342"/>
                            <a:chOff x="0" y="0"/>
                            <a:chExt cx="7603492" cy="7078342"/>
                          </a:xfrm>
                        </wpg:grpSpPr>
                        <wps:wsp>
                          <wps:cNvPr id="4" name="AutoShape 3"/>
                          <wps:cNvSpPr/>
                          <wps:spPr>
                            <a:xfrm flipH="1">
                              <a:off x="0" y="0"/>
                              <a:ext cx="7576818" cy="5384855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8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+- 0 0 -360"/>
                                <a:gd name="f8" fmla="+- 0 0 -180"/>
                                <a:gd name="f9" fmla="+- 0 0 -90"/>
                                <a:gd name="f10" fmla="abs f3"/>
                                <a:gd name="f11" fmla="abs f4"/>
                                <a:gd name="f12" fmla="abs f5"/>
                                <a:gd name="f13" fmla="*/ f7 f0 1"/>
                                <a:gd name="f14" fmla="*/ f8 f0 1"/>
                                <a:gd name="f15" fmla="*/ f9 f0 1"/>
                                <a:gd name="f16" fmla="?: f10 f3 1"/>
                                <a:gd name="f17" fmla="?: f11 f4 1"/>
                                <a:gd name="f18" fmla="?: f12 f5 1"/>
                                <a:gd name="f19" fmla="*/ f13 1 f2"/>
                                <a:gd name="f20" fmla="*/ f14 1 f2"/>
                                <a:gd name="f21" fmla="*/ f15 1 f2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f19 0 f1"/>
                                <a:gd name="f27" fmla="+- f20 0 f1"/>
                                <a:gd name="f28" fmla="+- f21 0 f1"/>
                                <a:gd name="f29" fmla="min f23 f22"/>
                                <a:gd name="f30" fmla="*/ f24 1 f18"/>
                                <a:gd name="f31" fmla="*/ f25 1 f18"/>
                                <a:gd name="f32" fmla="val f30"/>
                                <a:gd name="f33" fmla="val f31"/>
                                <a:gd name="f34" fmla="*/ f6 f29 1"/>
                                <a:gd name="f35" fmla="+- f33 0 f6"/>
                                <a:gd name="f36" fmla="+- f32 0 f6"/>
                                <a:gd name="f37" fmla="*/ f33 f29 1"/>
                                <a:gd name="f38" fmla="*/ f32 f29 1"/>
                                <a:gd name="f39" fmla="*/ f35 1 2"/>
                                <a:gd name="f40" fmla="*/ f36 1 2"/>
                                <a:gd name="f41" fmla="*/ f36 1 12"/>
                                <a:gd name="f42" fmla="*/ f35 7 1"/>
                                <a:gd name="f43" fmla="*/ f36 7 1"/>
                                <a:gd name="f44" fmla="*/ f35 11 1"/>
                                <a:gd name="f45" fmla="+- f6 f39 0"/>
                                <a:gd name="f46" fmla="+- f6 f40 0"/>
                                <a:gd name="f47" fmla="*/ f42 1 12"/>
                                <a:gd name="f48" fmla="*/ f43 1 12"/>
                                <a:gd name="f49" fmla="*/ f44 1 12"/>
                                <a:gd name="f50" fmla="*/ f41 f29 1"/>
                                <a:gd name="f51" fmla="*/ f47 f29 1"/>
                                <a:gd name="f52" fmla="*/ f48 f29 1"/>
                                <a:gd name="f53" fmla="*/ f49 f29 1"/>
                                <a:gd name="f54" fmla="*/ f46 f29 1"/>
                                <a:gd name="f55" fmla="*/ f45 f2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6">
                                  <a:pos x="f34" y="f34"/>
                                </a:cxn>
                                <a:cxn ang="f27">
                                  <a:pos x="f34" y="f37"/>
                                </a:cxn>
                                <a:cxn ang="f27">
                                  <a:pos x="f38" y="f37"/>
                                </a:cxn>
                                <a:cxn ang="f28">
                                  <a:pos x="f54" y="f55"/>
                                </a:cxn>
                              </a:cxnLst>
                              <a:rect l="f50" t="f51" r="f52" b="f53"/>
                              <a:pathLst>
                                <a:path>
                                  <a:moveTo>
                                    <a:pt x="f34" y="f37"/>
                                  </a:moveTo>
                                  <a:lnTo>
                                    <a:pt x="f34" y="f34"/>
                                  </a:lnTo>
                                  <a:lnTo>
                                    <a:pt x="f38" y="f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6C61"/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5" name="Rectangle 4"/>
                          <wps:cNvSpPr/>
                          <wps:spPr>
                            <a:xfrm>
                              <a:off x="0" y="5384855"/>
                              <a:ext cx="7603492" cy="1693487"/>
                            </a:xfrm>
                            <a:prstGeom prst="rect">
                              <a:avLst/>
                            </a:prstGeom>
                            <a:solidFill>
                              <a:srgbClr val="506C61"/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bodyPr lIns="0" tIns="0" rIns="0" bIns="0"/>
                        </wps:wsp>
                      </wpg:grpSp>
                      <wps:wsp>
                        <wps:cNvPr id="6" name="AutoShape 5" descr="clawr" title="clawr"/>
                        <wps:cNvSpPr/>
                        <wps:spPr>
                          <a:xfrm rot="10800009" flipH="1">
                            <a:off x="13632" y="13623"/>
                            <a:ext cx="4619621" cy="308228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+- 0 0 -360"/>
                              <a:gd name="f8" fmla="+- 0 0 -180"/>
                              <a:gd name="f9" fmla="+- 0 0 -90"/>
                              <a:gd name="f10" fmla="abs f3"/>
                              <a:gd name="f11" fmla="abs f4"/>
                              <a:gd name="f12" fmla="abs f5"/>
                              <a:gd name="f13" fmla="*/ f7 f0 1"/>
                              <a:gd name="f14" fmla="*/ f8 f0 1"/>
                              <a:gd name="f15" fmla="*/ f9 f0 1"/>
                              <a:gd name="f16" fmla="?: f10 f3 1"/>
                              <a:gd name="f17" fmla="?: f11 f4 1"/>
                              <a:gd name="f18" fmla="?: f12 f5 1"/>
                              <a:gd name="f19" fmla="*/ f13 1 f2"/>
                              <a:gd name="f20" fmla="*/ f14 1 f2"/>
                              <a:gd name="f21" fmla="*/ f15 1 f2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f19 0 f1"/>
                              <a:gd name="f27" fmla="+- f20 0 f1"/>
                              <a:gd name="f28" fmla="+- f21 0 f1"/>
                              <a:gd name="f29" fmla="min f23 f22"/>
                              <a:gd name="f30" fmla="*/ f24 1 f18"/>
                              <a:gd name="f31" fmla="*/ f25 1 f18"/>
                              <a:gd name="f32" fmla="val f30"/>
                              <a:gd name="f33" fmla="val f31"/>
                              <a:gd name="f34" fmla="*/ f6 f29 1"/>
                              <a:gd name="f35" fmla="+- f33 0 f6"/>
                              <a:gd name="f36" fmla="+- f32 0 f6"/>
                              <a:gd name="f37" fmla="*/ f33 f29 1"/>
                              <a:gd name="f38" fmla="*/ f32 f29 1"/>
                              <a:gd name="f39" fmla="*/ f35 1 2"/>
                              <a:gd name="f40" fmla="*/ f36 1 2"/>
                              <a:gd name="f41" fmla="*/ f36 1 12"/>
                              <a:gd name="f42" fmla="*/ f35 7 1"/>
                              <a:gd name="f43" fmla="*/ f36 7 1"/>
                              <a:gd name="f44" fmla="*/ f35 11 1"/>
                              <a:gd name="f45" fmla="+- f6 f39 0"/>
                              <a:gd name="f46" fmla="+- f6 f40 0"/>
                              <a:gd name="f47" fmla="*/ f42 1 12"/>
                              <a:gd name="f48" fmla="*/ f43 1 12"/>
                              <a:gd name="f49" fmla="*/ f44 1 12"/>
                              <a:gd name="f50" fmla="*/ f41 f29 1"/>
                              <a:gd name="f51" fmla="*/ f47 f29 1"/>
                              <a:gd name="f52" fmla="*/ f48 f29 1"/>
                              <a:gd name="f53" fmla="*/ f49 f29 1"/>
                              <a:gd name="f54" fmla="*/ f46 f29 1"/>
                              <a:gd name="f55" fmla="*/ f45 f2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4"/>
                              </a:cxn>
                              <a:cxn ang="f27">
                                <a:pos x="f34" y="f37"/>
                              </a:cxn>
                              <a:cxn ang="f27">
                                <a:pos x="f38" y="f37"/>
                              </a:cxn>
                              <a:cxn ang="f28">
                                <a:pos x="f54" y="f55"/>
                              </a:cxn>
                            </a:cxnLst>
                            <a:rect l="f50" t="f51" r="f52" b="f53"/>
                            <a:pathLst>
                              <a:path>
                                <a:moveTo>
                                  <a:pt x="f34" y="f37"/>
                                </a:moveTo>
                                <a:lnTo>
                                  <a:pt x="f34" y="f34"/>
                                </a:lnTo>
                                <a:lnTo>
                                  <a:pt x="f38" y="f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6C61"/>
                          </a:solidFill>
                          <a:ln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7" name="Picture 9" descr="logo Llywodraeth Cymru" title="logo Llywodraeth Cymru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28883" y="0"/>
                            <a:ext cx="1473957" cy="178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8" name="Text Box 2"/>
                        <wps:cNvSpPr txBox="1"/>
                        <wps:spPr>
                          <a:xfrm>
                            <a:off x="705194" y="7039141"/>
                            <a:ext cx="6578595" cy="21737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851F5" w:rsidRDefault="005D0201">
                              <w:pPr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5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52"/>
                                </w:rPr>
                                <w:t xml:space="preserve">Grant Cynhyrchu Cynaliadwy </w:t>
                              </w:r>
                            </w:p>
                            <w:p w:rsidR="00B851F5" w:rsidRDefault="005D0201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56"/>
                                  <w:szCs w:val="6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56"/>
                                  <w:szCs w:val="60"/>
                                </w:rPr>
                                <w:t>Ffurfen Meini Prawf Craidd, Effeithiolrwydd Maethol ac Effeithiolrwydd Dŵr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  <wps:wsp>
                        <wps:cNvPr id="9" name="Text Box 2"/>
                        <wps:cNvSpPr txBox="1"/>
                        <wps:spPr>
                          <a:xfrm>
                            <a:off x="3152621" y="9389652"/>
                            <a:ext cx="4067808" cy="10585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851F5" w:rsidRDefault="005D0201">
                              <w:pPr>
                                <w:spacing w:after="180" w:line="240" w:lineRule="auto"/>
                                <w:jc w:val="right"/>
                                <w:rPr>
                                  <w:rFonts w:ascii="Arial" w:hAnsi="Arial" w:cs="Arial"/>
                                  <w:color w:val="ABC1B8"/>
                                  <w:sz w:val="28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ABC1B8"/>
                                  <w:sz w:val="28"/>
                                  <w:szCs w:val="30"/>
                                </w:rPr>
                                <w:t>Cymunedau Gwledig Llywodraeth Cymru –</w:t>
                              </w:r>
                            </w:p>
                            <w:p w:rsidR="00B851F5" w:rsidRDefault="005D0201">
                              <w:pPr>
                                <w:spacing w:after="180" w:line="240" w:lineRule="auto"/>
                                <w:jc w:val="right"/>
                                <w:rPr>
                                  <w:rFonts w:ascii="Arial" w:hAnsi="Arial" w:cs="Arial"/>
                                  <w:color w:val="ABC1B8"/>
                                  <w:sz w:val="28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ABC1B8"/>
                                  <w:sz w:val="28"/>
                                  <w:szCs w:val="30"/>
                                </w:rPr>
                                <w:t>Rhaglen Datblygu Gwledig</w:t>
                              </w:r>
                            </w:p>
                            <w:p w:rsidR="00B851F5" w:rsidRDefault="005D0201">
                              <w:pPr>
                                <w:spacing w:line="360" w:lineRule="auto"/>
                                <w:jc w:val="right"/>
                              </w:pPr>
                              <w:r>
                                <w:rPr>
                                  <w:rFonts w:ascii="Arial" w:hAnsi="Arial" w:cs="Arial"/>
                                  <w:color w:val="ABC1B8"/>
                                  <w:sz w:val="52"/>
                                  <w:szCs w:val="60"/>
                                </w:rPr>
                                <w:t>2014-2020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2" descr="logo UE" title="logo UE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9431" y="9373449"/>
                            <a:ext cx="2224588" cy="88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" o:spid="_x0000_s1026" alt="Title: clawr - Description: clawr" style="position:absolute;margin-left:-73.5pt;margin-top:-73.5pt;width:606.1pt;height:843.95pt;z-index:251659264" coordsize="76973,1071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clawr" style="position:absolute;top:272;width:76973;height:8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">
                  <v:imagedata r:id="rId10" o:title="clawr"/>
                  <v:path arrowok="t"/>
                </v:shape>
                <v:group id="Group 6" o:spid="_x0000_s1028" style="position:absolute;left:136;top:36398;width:76035;height:70783" coordsize="76034,70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AutoShape 3" o:spid="_x0000_s1029" style="position:absolute;width:75768;height:53848;flip:x;visibility:visible;mso-wrap-style:square;v-text-anchor:top" coordsize="7576818,538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" path="m,5384855l,,7576818,5384855,,5384855xe" fillcolor="#506c61" stroked="f">
                    <v:path arrowok="t" o:connecttype="custom" o:connectlocs="3788409,0;7576818,2692428;3788409,5384855;0,2692428;0,0;0,5384855;7576818,5384855;3788409,2692428" o:connectangles="270,0,90,180,270,90,90,0" textboxrect="631402,3141165,4419811,4936117"/>
                  </v:shape>
                  <v:rect id="Rectangle 4" o:spid="_x0000_s1030" style="position:absolute;top:53848;width:76034;height:16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" fillcolor="#506c61" stroked="f">
                    <v:textbox inset="0,0,0,0"/>
                  </v:rect>
                </v:group>
                <v:shape id="AutoShape 5" o:spid="_x0000_s1031" alt="clawr" style="position:absolute;left:136;top:136;width:46196;height:30823;rotation:11796470fd;flip:x;visibility:visible;mso-wrap-style:square;v-text-anchor:top" coordsize="4619621,308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" path="m,3082286l,,4619621,3082286,,3082286xe" fillcolor="#506c61" stroked="f">
                  <v:path arrowok="t" o:connecttype="custom" o:connectlocs="2309811,0;4619621,1541143;2309811,3082286;0,1541143;0,0;0,3082286;4619621,3082286;2309811,1541143" o:connectangles="270,0,90,180,270,90,90,0" textboxrect="384968,1798000,2694779,2825429"/>
                </v:shape>
                <v:shape id="Picture 9" o:spid="_x0000_s1032" type="#_x0000_t75" alt="logo Llywodraeth Cymru" style="position:absolute;left:54288;width:14740;height:17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">
                  <v:imagedata r:id="rId11" o:title="logo Llywodraeth Cymru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7051;top:70391;width:65786;height:2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B851F5" w:rsidRDefault="005D0201">
                        <w:pPr>
                          <w:jc w:val="right"/>
                          <w:rPr>
                            <w:rFonts w:ascii="Arial" w:hAnsi="Arial" w:cs="Arial"/>
                            <w:color w:val="FFFFFF"/>
                            <w:sz w:val="52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52"/>
                          </w:rPr>
                          <w:t xml:space="preserve">Grant Cynhyrchu Cynaliadwy </w:t>
                        </w:r>
                      </w:p>
                      <w:p w:rsidR="00B851F5" w:rsidRDefault="005D0201">
                        <w:pPr>
                          <w:jc w:val="right"/>
                          <w:rPr>
                            <w:rFonts w:ascii="Arial" w:hAnsi="Arial" w:cs="Arial"/>
                            <w:b/>
                            <w:color w:val="FFFFFF"/>
                            <w:sz w:val="56"/>
                            <w:szCs w:val="6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  <w:sz w:val="56"/>
                            <w:szCs w:val="60"/>
                          </w:rPr>
                          <w:t>Ffurfen Meini Prawf Craidd, Effeithiolrwydd Maethol ac Effeithiolrwydd Dŵr</w:t>
                        </w:r>
                      </w:p>
                    </w:txbxContent>
                  </v:textbox>
                </v:shape>
                <v:shape id="_x0000_s1034" type="#_x0000_t202" style="position:absolute;left:31526;top:93896;width:40678;height:10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B851F5" w:rsidRDefault="005D0201">
                        <w:pPr>
                          <w:spacing w:after="180" w:line="240" w:lineRule="auto"/>
                          <w:jc w:val="right"/>
                          <w:rPr>
                            <w:rFonts w:ascii="Arial" w:hAnsi="Arial" w:cs="Arial"/>
                            <w:color w:val="ABC1B8"/>
                            <w:sz w:val="28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ABC1B8"/>
                            <w:sz w:val="28"/>
                            <w:szCs w:val="30"/>
                          </w:rPr>
                          <w:t>Cymunedau Gwledig Llywodraeth Cymru –</w:t>
                        </w:r>
                      </w:p>
                      <w:p w:rsidR="00B851F5" w:rsidRDefault="005D0201">
                        <w:pPr>
                          <w:spacing w:after="180" w:line="240" w:lineRule="auto"/>
                          <w:jc w:val="right"/>
                          <w:rPr>
                            <w:rFonts w:ascii="Arial" w:hAnsi="Arial" w:cs="Arial"/>
                            <w:color w:val="ABC1B8"/>
                            <w:sz w:val="28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ABC1B8"/>
                            <w:sz w:val="28"/>
                            <w:szCs w:val="30"/>
                          </w:rPr>
                          <w:t>Rhaglen Datblygu Gwledig</w:t>
                        </w:r>
                      </w:p>
                      <w:p w:rsidR="00B851F5" w:rsidRDefault="005D0201">
                        <w:pPr>
                          <w:spacing w:line="360" w:lineRule="auto"/>
                          <w:jc w:val="right"/>
                        </w:pPr>
                        <w:r>
                          <w:rPr>
                            <w:rFonts w:ascii="Arial" w:hAnsi="Arial" w:cs="Arial"/>
                            <w:color w:val="ABC1B8"/>
                            <w:sz w:val="52"/>
                            <w:szCs w:val="60"/>
                          </w:rPr>
                          <w:t>2014-2020</w:t>
                        </w:r>
                      </w:p>
                    </w:txbxContent>
                  </v:textbox>
                </v:shape>
                <v:shape id="Picture 12" o:spid="_x0000_s1035" type="#_x0000_t75" alt="logo UE" style="position:absolute;left:4094;top:93734;width:22246;height:8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">
                  <v:imagedata r:id="rId12" o:title="logo UE"/>
                  <v:path arrowok="t"/>
                </v:shape>
              </v:group>
            </w:pict>
          </mc:Fallback>
        </mc:AlternateContent>
      </w:r>
    </w:p>
    <w:p w:rsidR="00B851F5" w:rsidRDefault="005D020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-601976</wp:posOffset>
                </wp:positionH>
                <wp:positionV relativeFrom="paragraph">
                  <wp:posOffset>9013185</wp:posOffset>
                </wp:positionV>
                <wp:extent cx="4018916" cy="244473"/>
                <wp:effectExtent l="0" t="0" r="0" b="3177"/>
                <wp:wrapNone/>
                <wp:docPr id="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916" cy="2444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851F5" w:rsidRDefault="005D0201">
                            <w:pPr>
                              <w:pStyle w:val="Pa4"/>
                            </w:pPr>
                            <w:r>
                              <w:rPr>
                                <w:rStyle w:val="A4"/>
                                <w:rFonts w:ascii="Arial" w:hAnsi="Arial" w:cs="Arial"/>
                                <w:b/>
                                <w:color w:val="ABC1B8"/>
                                <w:sz w:val="14"/>
                              </w:rPr>
                              <w:t>© Hawlfraint y Goron 2018     ISBN digidol: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A4"/>
                                <w:rFonts w:ascii="Arial" w:hAnsi="Arial" w:cs="Arial"/>
                                <w:b/>
                                <w:color w:val="ABC1B8"/>
                                <w:sz w:val="14"/>
                              </w:rPr>
                              <w:t>978-1-78964-007-6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6" type="#_x0000_t202" style="position:absolute;margin-left:-47.4pt;margin-top:709.7pt;width:316.45pt;height:1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" filled="f" stroked="f">
                <v:textbox style="mso-fit-shape-to-text:t">
                  <w:txbxContent>
                    <w:p w:rsidR="00B851F5" w:rsidRDefault="005D0201">
                      <w:pPr>
                        <w:pStyle w:val="Pa4"/>
                      </w:pPr>
                      <w:r>
                        <w:rPr>
                          <w:rStyle w:val="A4"/>
                          <w:rFonts w:ascii="Arial" w:hAnsi="Arial" w:cs="Arial"/>
                          <w:b/>
                          <w:color w:val="ABC1B8"/>
                          <w:sz w:val="14"/>
                        </w:rPr>
                        <w:t>© Hawlfraint y Goron 2018     ISBN digidol:</w:t>
                      </w:r>
                      <w:r>
                        <w:t xml:space="preserve"> </w:t>
                      </w:r>
                      <w:r>
                        <w:rPr>
                          <w:rStyle w:val="A4"/>
                          <w:rFonts w:ascii="Arial" w:hAnsi="Arial" w:cs="Arial"/>
                          <w:b/>
                          <w:color w:val="ABC1B8"/>
                          <w:sz w:val="14"/>
                        </w:rPr>
                        <w:t>978-1-78964-007-6</w:t>
                      </w:r>
                    </w:p>
                  </w:txbxContent>
                </v:textbox>
              </v:shape>
            </w:pict>
          </mc:Fallback>
        </mc:AlternateContent>
      </w:r>
    </w:p>
    <w:p w:rsidR="00B851F5" w:rsidRDefault="005D0201">
      <w:pPr>
        <w:pageBreakBefore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GRANT CYNHYRCHU CYNALIADWY</w:t>
      </w:r>
    </w:p>
    <w:p w:rsidR="00B851F5" w:rsidRDefault="005D02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Mae’r ffurflen yma wedi cael ei datblygu ar gyfer busnesau fferm sydd wedi cyflwyno Datganiad o Ddiddordeb sydd wedi cael ei dewis ar gyfer Grant Cynhyrchu </w:t>
      </w:r>
      <w:r>
        <w:rPr>
          <w:rFonts w:ascii="Arial" w:hAnsi="Arial" w:cs="Arial"/>
          <w:sz w:val="24"/>
          <w:szCs w:val="24"/>
        </w:rPr>
        <w:t>Cynaliadwy (SPG) ac sydd wedi dychwelyd yr Atodiad Derbyn a gafodd ei yrru gyda’r llythyr hysbysiad o ddewis.</w:t>
      </w:r>
    </w:p>
    <w:p w:rsidR="00B851F5" w:rsidRDefault="005D02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Mae’r ffurflen yn cynnwys y cannlynol, sydd yw cwblhau fel gofyniad ar gyfer gwerthusiad o dan SPG:</w:t>
      </w:r>
    </w:p>
    <w:p w:rsidR="00B851F5" w:rsidRDefault="005D020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Cynllun Effeithiolrwydd Maethol</w:t>
      </w:r>
    </w:p>
    <w:p w:rsidR="00B851F5" w:rsidRDefault="005D020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Cynllun </w:t>
      </w:r>
      <w:r>
        <w:rPr>
          <w:rFonts w:ascii="Arial" w:hAnsi="Arial" w:cs="Arial"/>
          <w:sz w:val="24"/>
          <w:szCs w:val="24"/>
        </w:rPr>
        <w:t>Effeithiolrwydd Dŵr</w:t>
      </w:r>
    </w:p>
    <w:p w:rsidR="00B851F5" w:rsidRDefault="005D020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Datganiad Meini Prawf Craidd</w:t>
      </w:r>
    </w:p>
    <w:p w:rsidR="00B851F5" w:rsidRDefault="005D02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Mae’n rhaid i chi gwblhau holl adrannau’r ffurflen a’i dychwelyd i Llywodraeth Cymru drwy eich cyfrif RPW Ar-lein erbyn y dyddiad a roddwyd i chi yn eich llythyr hysbysiad o ddewis SPG.</w:t>
      </w:r>
    </w:p>
    <w:p w:rsidR="00B851F5" w:rsidRDefault="005D02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Os ydych yn cwblhau</w:t>
      </w:r>
      <w:r>
        <w:rPr>
          <w:rFonts w:ascii="Arial" w:hAnsi="Arial" w:cs="Arial"/>
          <w:sz w:val="24"/>
          <w:szCs w:val="24"/>
        </w:rPr>
        <w:t xml:space="preserve">’r ffurflen yma fel grŵp, </w:t>
      </w:r>
      <w:proofErr w:type="gramStart"/>
      <w:r>
        <w:rPr>
          <w:rFonts w:ascii="Arial" w:hAnsi="Arial" w:cs="Arial"/>
          <w:sz w:val="24"/>
          <w:szCs w:val="24"/>
        </w:rPr>
        <w:t>mae</w:t>
      </w:r>
      <w:proofErr w:type="gramEnd"/>
      <w:r>
        <w:rPr>
          <w:rFonts w:ascii="Arial" w:hAnsi="Arial" w:cs="Arial"/>
          <w:sz w:val="24"/>
          <w:szCs w:val="24"/>
        </w:rPr>
        <w:t xml:space="preserve"> angen cwblhau pob adran gydag ymateb sydd yn cynrychioli’r grŵp cyfan.</w:t>
      </w:r>
    </w:p>
    <w:p w:rsidR="00B851F5" w:rsidRDefault="005D020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Cofnodwch eich manylion isod</w:t>
      </w:r>
    </w:p>
    <w:tbl>
      <w:tblPr>
        <w:tblW w:w="924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21"/>
        <w:gridCol w:w="4621"/>
      </w:tblGrid>
      <w:tr w:rsidR="00B851F5">
        <w:tblPrEx>
          <w:tblCellMar>
            <w:top w:w="0" w:type="dxa"/>
            <w:bottom w:w="0" w:type="dxa"/>
          </w:tblCellMar>
        </w:tblPrEx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Cyfeirnod y Cwsmer (CRN)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Teitl Masnachu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46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Cyfeiriad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4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4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4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4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4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Manylion Asiant/Ymgynghorwr os yn gymwys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Enw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46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Cyfeiriad y Busnes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4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4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4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4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Rhif Ffôn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E-bost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851F5" w:rsidRDefault="00B851F5">
      <w:pPr>
        <w:rPr>
          <w:rFonts w:ascii="Arial" w:hAnsi="Arial" w:cs="Arial"/>
          <w:sz w:val="24"/>
          <w:szCs w:val="24"/>
        </w:rPr>
      </w:pPr>
    </w:p>
    <w:p w:rsidR="00B851F5" w:rsidRDefault="00B851F5">
      <w:pPr>
        <w:rPr>
          <w:rFonts w:ascii="Arial" w:hAnsi="Arial" w:cs="Arial"/>
          <w:b/>
          <w:sz w:val="24"/>
          <w:szCs w:val="24"/>
        </w:rPr>
      </w:pPr>
    </w:p>
    <w:p w:rsidR="00B851F5" w:rsidRDefault="00B851F5">
      <w:pPr>
        <w:rPr>
          <w:rFonts w:ascii="Arial" w:hAnsi="Arial" w:cs="Arial"/>
          <w:b/>
          <w:sz w:val="24"/>
          <w:szCs w:val="24"/>
        </w:rPr>
      </w:pPr>
    </w:p>
    <w:p w:rsidR="00B851F5" w:rsidRDefault="00B851F5">
      <w:pPr>
        <w:rPr>
          <w:rFonts w:ascii="Arial" w:hAnsi="Arial" w:cs="Arial"/>
          <w:b/>
          <w:sz w:val="24"/>
          <w:szCs w:val="24"/>
        </w:rPr>
      </w:pPr>
    </w:p>
    <w:p w:rsidR="00B851F5" w:rsidRDefault="005D020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Cynllun Effeithiolrwydd Maethol a Chynllun Effeithiolrwydd Dŵr </w:t>
      </w:r>
    </w:p>
    <w:p w:rsidR="00B851F5" w:rsidRDefault="005D02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Cwblhewch adran 1 a 2 yn y tabl dilynol. Mae’n orfodol i gwblhau’r adranau yma fel rhan o eich Cynllun Effeithiolrwydd Maethol a </w:t>
      </w:r>
      <w:r>
        <w:rPr>
          <w:rFonts w:ascii="Arial" w:hAnsi="Arial" w:cs="Arial"/>
          <w:sz w:val="24"/>
          <w:szCs w:val="24"/>
        </w:rPr>
        <w:t xml:space="preserve">Chynllun Effeithiolrwydd Dŵr. </w:t>
      </w:r>
    </w:p>
    <w:p w:rsidR="00B851F5" w:rsidRDefault="00B851F5">
      <w:pPr>
        <w:rPr>
          <w:rFonts w:ascii="Arial" w:hAnsi="Arial" w:cs="Arial"/>
          <w:sz w:val="24"/>
          <w:szCs w:val="24"/>
        </w:rPr>
      </w:pPr>
    </w:p>
    <w:tbl>
      <w:tblPr>
        <w:tblW w:w="924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42"/>
      </w:tblGrid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CYNLLUN EFFEITHIOLRWYDD MAETHOL </w:t>
            </w: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Rhowch fanylion ar sut y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gwnaiff  buddsoddiad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yr SPG yr ydych yn gofyn am gymorth grant yn gwella’r rheoliad maethol ar fferm a’r traweffaith a gaiff a’r nwyon tŷ gwydr.</w:t>
            </w: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851F5" w:rsidRDefault="00B851F5">
      <w:pPr>
        <w:rPr>
          <w:rFonts w:ascii="Arial" w:hAnsi="Arial" w:cs="Arial"/>
          <w:sz w:val="24"/>
          <w:szCs w:val="24"/>
        </w:rPr>
      </w:pPr>
    </w:p>
    <w:p w:rsidR="00B851F5" w:rsidRDefault="00B851F5">
      <w:pPr>
        <w:rPr>
          <w:rFonts w:ascii="Arial" w:hAnsi="Arial" w:cs="Arial"/>
          <w:sz w:val="24"/>
          <w:szCs w:val="24"/>
        </w:rPr>
      </w:pPr>
    </w:p>
    <w:tbl>
      <w:tblPr>
        <w:tblW w:w="924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42"/>
      </w:tblGrid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 CYNLLUN EFFEITHIOLRWYDD DŴR </w:t>
            </w: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Manylwch yr anghenion dŵr cyfredol a’r gost i'ch fferm yn ogystal â’r opsiynau, ac eglurwch sut wnaiff y buddsoddid cyfalaf wella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effeithiolrwydd  dŵr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851F5" w:rsidRDefault="00B851F5">
      <w:pPr>
        <w:rPr>
          <w:rFonts w:ascii="Arial" w:hAnsi="Arial" w:cs="Arial"/>
          <w:sz w:val="24"/>
          <w:szCs w:val="24"/>
        </w:rPr>
      </w:pPr>
    </w:p>
    <w:p w:rsidR="00B851F5" w:rsidRDefault="00B851F5">
      <w:pPr>
        <w:rPr>
          <w:rFonts w:ascii="Arial" w:hAnsi="Arial" w:cs="Arial"/>
          <w:b/>
          <w:sz w:val="24"/>
          <w:szCs w:val="24"/>
        </w:rPr>
      </w:pPr>
    </w:p>
    <w:p w:rsidR="00B851F5" w:rsidRDefault="00B851F5">
      <w:pPr>
        <w:rPr>
          <w:rFonts w:ascii="Arial" w:hAnsi="Arial" w:cs="Arial"/>
          <w:b/>
          <w:sz w:val="24"/>
          <w:szCs w:val="24"/>
        </w:rPr>
      </w:pPr>
    </w:p>
    <w:p w:rsidR="00B851F5" w:rsidRDefault="00B851F5">
      <w:pPr>
        <w:rPr>
          <w:rFonts w:ascii="Arial" w:hAnsi="Arial" w:cs="Arial"/>
          <w:b/>
          <w:sz w:val="24"/>
          <w:szCs w:val="24"/>
        </w:rPr>
      </w:pPr>
    </w:p>
    <w:p w:rsidR="00B851F5" w:rsidRDefault="005D020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DATGANIAD MEINI PRAWF CRAIDD</w:t>
      </w:r>
    </w:p>
    <w:p w:rsidR="00B851F5" w:rsidRDefault="005D02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Cwblhewch adrannau 3 i 10 yn y tabl dilynol. Mae’n ofynnol i gwblhau’r adrannau yma a’r Datganiad Meini Prawf Craidd.</w:t>
      </w:r>
    </w:p>
    <w:tbl>
      <w:tblPr>
        <w:tblW w:w="924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3"/>
        <w:gridCol w:w="2641"/>
        <w:gridCol w:w="1688"/>
        <w:gridCol w:w="1664"/>
        <w:gridCol w:w="1686"/>
      </w:tblGrid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CYLLID A CHYDYMFFURFIAD</w:t>
            </w: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Mae SPG yn cynnig grant o 40% tuag at y gost o fuddsoddiad hyd at y mwyafswm o </w:t>
            </w:r>
            <w:r>
              <w:rPr>
                <w:rFonts w:ascii="Arial" w:hAnsi="Arial" w:cs="Arial"/>
                <w:sz w:val="24"/>
                <w:szCs w:val="24"/>
              </w:rPr>
              <w:t>£50,000. Yn yr adran yma mae angen i chi rhoi manylion o</w:t>
            </w:r>
          </w:p>
          <w:p w:rsidR="00B851F5" w:rsidRDefault="005D020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Sut yr ydych yn bwriadu ariannu’r buddsoddiad sydd yn ychwanegol o’r grant.</w:t>
            </w:r>
          </w:p>
          <w:p w:rsidR="00B851F5" w:rsidRDefault="005D020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Cyflwyno manylion a chyfrifiadau o’r dychweliad ariannol yr ydych yn disgwyl i’r busnes yn dilyn buddsoddiad.</w:t>
            </w: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TROSGLWYDDIAD</w:t>
            </w: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Dylai’r adran yma gynnwys:</w:t>
            </w:r>
          </w:p>
          <w:p w:rsidR="00B851F5" w:rsidRDefault="005D0201">
            <w:pPr>
              <w:pStyle w:val="ListParagraph"/>
              <w:numPr>
                <w:ilvl w:val="0"/>
                <w:numId w:val="4"/>
              </w:num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Pam eich bod angen y buddsoddiad a rhowch fanylion o beth ydych yn mynd yw gwneud.</w:t>
            </w:r>
          </w:p>
          <w:p w:rsidR="00B851F5" w:rsidRDefault="005D0201">
            <w:pPr>
              <w:pStyle w:val="ListParagraph"/>
              <w:numPr>
                <w:ilvl w:val="0"/>
                <w:numId w:val="4"/>
              </w:num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Manylion am leoliad y buddsoddiad, yn cynnwys cyfeirnod tuag at ganiatâd cynllunio.</w:t>
            </w:r>
          </w:p>
          <w:p w:rsidR="00B851F5" w:rsidRDefault="005D0201">
            <w:pPr>
              <w:pStyle w:val="ListParagraph"/>
              <w:numPr>
                <w:ilvl w:val="0"/>
                <w:numId w:val="4"/>
              </w:num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Disgrifiad o’r gwaith a gaiff ei gario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allan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i weithredu/osod y buddsoddiad a sut y caiff hyn ei wneud.</w:t>
            </w:r>
          </w:p>
          <w:p w:rsidR="00B851F5" w:rsidRDefault="005D0201">
            <w:pPr>
              <w:pStyle w:val="ListParagraph"/>
              <w:numPr>
                <w:ilvl w:val="0"/>
                <w:numId w:val="4"/>
              </w:num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Amserlen ar gyfer phob cam.</w:t>
            </w:r>
          </w:p>
          <w:p w:rsidR="00B851F5" w:rsidRDefault="005D0201">
            <w:pPr>
              <w:pStyle w:val="ListParagraph"/>
              <w:numPr>
                <w:ilvl w:val="0"/>
                <w:numId w:val="4"/>
              </w:num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Cynnwys diagramau a delweddau lle yn bosib.</w:t>
            </w:r>
          </w:p>
          <w:p w:rsidR="00B851F5" w:rsidRDefault="005D0201">
            <w:pPr>
              <w:pStyle w:val="ListParagraph"/>
              <w:numPr>
                <w:ilvl w:val="0"/>
                <w:numId w:val="5"/>
              </w:num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Disgrifiad o’r risgiau a gafodd eu canfod a fedr bygwth trosglwyddiad. </w:t>
            </w: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pStyle w:val="ListParagraph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RHEOLI’R GWEITHREDOEDD</w:t>
            </w: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Yn yr </w:t>
            </w:r>
            <w:r>
              <w:rPr>
                <w:rFonts w:ascii="Arial" w:hAnsi="Arial" w:cs="Arial"/>
                <w:sz w:val="24"/>
                <w:szCs w:val="24"/>
              </w:rPr>
              <w:t>adran yma mae angen i chi gyflwyno</w:t>
            </w:r>
          </w:p>
          <w:p w:rsidR="00B851F5" w:rsidRDefault="005D0201">
            <w:pPr>
              <w:pStyle w:val="ListParagraph"/>
              <w:numPr>
                <w:ilvl w:val="0"/>
                <w:numId w:val="5"/>
              </w:num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Cynllun o sut yr ydych yn mynd i weithredu amcanion y prosiect. </w:t>
            </w:r>
          </w:p>
          <w:p w:rsidR="00B851F5" w:rsidRDefault="005D0201">
            <w:pPr>
              <w:pStyle w:val="ListParagraph"/>
              <w:numPr>
                <w:ilvl w:val="0"/>
                <w:numId w:val="5"/>
              </w:num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Manylion o’r wahanol weithredoedd ac adnoddau a fydd eu hangen yn ystod gweithrediad y prosiect a phryd y cawn eu defnyddion.</w:t>
            </w:r>
          </w:p>
          <w:p w:rsidR="00B851F5" w:rsidRDefault="005D0201">
            <w:pPr>
              <w:pStyle w:val="ListParagraph"/>
              <w:numPr>
                <w:ilvl w:val="0"/>
                <w:numId w:val="6"/>
              </w:num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Disgrifiad o sut y caiff y gwa</w:t>
            </w:r>
            <w:r>
              <w:rPr>
                <w:rFonts w:ascii="Arial" w:hAnsi="Arial" w:cs="Arial"/>
                <w:sz w:val="24"/>
                <w:szCs w:val="24"/>
              </w:rPr>
              <w:t>ith ei reoli.</w:t>
            </w: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 GWERTH AM ARIAN</w:t>
            </w: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spacing w:after="0" w:line="240" w:lineRule="auto"/>
            </w:pPr>
            <w:r>
              <w:rPr>
                <w:rFonts w:ascii="Arial" w:hAnsi="Arial" w:cs="Arial"/>
                <w:sz w:val="24"/>
                <w:szCs w:val="24"/>
              </w:rPr>
              <w:t xml:space="preserve">Mae’n rhaid i chi gyfeirio tuag at Nodiadau Canllawiau Technegol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Tendro Cystadleuol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a Chaffael Cyhoeddus</w:t>
            </w: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5D020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Ar gyfer pob eitem buddsoddiad a ddewiswyd o eich Datganiad o </w:t>
            </w:r>
            <w:r>
              <w:rPr>
                <w:rFonts w:ascii="Arial" w:hAnsi="Arial" w:cs="Arial"/>
                <w:sz w:val="24"/>
                <w:szCs w:val="24"/>
              </w:rPr>
              <w:t>Ddiddordeb, cwblhewch y tabl isod. I gwblhau'r adran mae’n rhaid eich bod wedi cael 3 phrisiad ar gyfer pob eitem buddsoddiad a rhoi manylion y prisiadau yn y tabl isod.</w:t>
            </w: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5D0201">
            <w:pPr>
              <w:pStyle w:val="ListParagraph"/>
              <w:spacing w:after="0" w:line="240" w:lineRule="auto"/>
              <w:ind w:left="0"/>
            </w:pPr>
            <w:r>
              <w:rPr>
                <w:rFonts w:ascii="Arial" w:hAnsi="Arial" w:cs="Arial"/>
                <w:b/>
                <w:sz w:val="24"/>
                <w:szCs w:val="24"/>
              </w:rPr>
              <w:t>Cyfeirnod Datganiad o Ddiddordeb</w:t>
            </w:r>
            <w:r>
              <w:rPr>
                <w:rFonts w:ascii="Arial" w:hAnsi="Arial" w:cs="Arial"/>
                <w:sz w:val="24"/>
                <w:szCs w:val="24"/>
              </w:rPr>
              <w:t xml:space="preserve"> -   Rhowch god ar gyfer yr eitem buddsoddiad fel y c</w:t>
            </w:r>
            <w:r>
              <w:rPr>
                <w:rFonts w:ascii="Arial" w:hAnsi="Arial" w:cs="Arial"/>
                <w:sz w:val="24"/>
                <w:szCs w:val="24"/>
              </w:rPr>
              <w:t>ofnodir ar eich Datganiad o Ddiddordeb.</w:t>
            </w:r>
          </w:p>
          <w:p w:rsidR="00B851F5" w:rsidRDefault="00B851F5">
            <w:pPr>
              <w:autoSpaceDE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851F5" w:rsidRDefault="005D0201">
            <w:pPr>
              <w:autoSpaceDE w:val="0"/>
              <w:spacing w:after="0" w:line="240" w:lineRule="auto"/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Disgrifiad</w:t>
            </w:r>
            <w:r>
              <w:rPr>
                <w:rFonts w:ascii="Arial" w:hAnsi="Arial" w:cs="Arial"/>
                <w:sz w:val="24"/>
                <w:szCs w:val="24"/>
              </w:rPr>
              <w:t xml:space="preserve"> - Rhowch ddisgrifiad o’r eitem fel y rhoddir gyda’r cod ar eich Datganiad o Ddiddordeb.</w:t>
            </w:r>
          </w:p>
          <w:p w:rsidR="00B851F5" w:rsidRDefault="00B851F5">
            <w:pPr>
              <w:autoSpaceDE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851F5" w:rsidRDefault="005D0201">
            <w:pPr>
              <w:autoSpaceDE w:val="0"/>
              <w:spacing w:after="0" w:line="240" w:lineRule="auto"/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Prisiad Dewisol</w:t>
            </w:r>
            <w:r>
              <w:rPr>
                <w:rFonts w:ascii="Arial" w:hAnsi="Arial" w:cs="Arial"/>
                <w:sz w:val="24"/>
                <w:szCs w:val="24"/>
              </w:rPr>
              <w:t xml:space="preserve"> - Rhowch enw’r cyflenwr a chyfanswm y prisiad cyn TAW.</w:t>
            </w:r>
          </w:p>
          <w:p w:rsidR="00B851F5" w:rsidRDefault="00B851F5">
            <w:pPr>
              <w:autoSpaceDE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851F5" w:rsidRDefault="005D0201">
            <w:pPr>
              <w:autoSpaceDE w:val="0"/>
              <w:spacing w:after="0" w:line="240" w:lineRule="auto"/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Ail Brisiad </w:t>
            </w:r>
            <w:r>
              <w:rPr>
                <w:rFonts w:ascii="Arial" w:hAnsi="Arial" w:cs="Arial"/>
                <w:sz w:val="24"/>
                <w:szCs w:val="24"/>
              </w:rPr>
              <w:t xml:space="preserve">- Rhowch enw eich cyflenwr ail </w:t>
            </w:r>
            <w:r>
              <w:rPr>
                <w:rFonts w:ascii="Arial" w:hAnsi="Arial" w:cs="Arial"/>
                <w:sz w:val="24"/>
                <w:szCs w:val="24"/>
              </w:rPr>
              <w:t>ddewis a chyfanswm y prisiad cyn TAW.</w:t>
            </w: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851F5" w:rsidRDefault="005D0201">
            <w:pPr>
              <w:pStyle w:val="ListParagraph"/>
              <w:spacing w:after="0" w:line="240" w:lineRule="auto"/>
              <w:ind w:left="0"/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Trydydd Prisiad </w:t>
            </w:r>
            <w:r>
              <w:rPr>
                <w:rFonts w:ascii="Arial" w:hAnsi="Arial" w:cs="Arial"/>
                <w:sz w:val="24"/>
                <w:szCs w:val="24"/>
              </w:rPr>
              <w:t>- Rhowch enw eich cyflenwr trydydd dewis a chyfanswm y prisiad cyn TAW.</w:t>
            </w: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5D0201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Cofiwch yrru’r tri phrisiad ar gyfer pob eitem buddsoddiad i Llywodraeth Cymru gyda’r templed yma.</w:t>
            </w: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51F5" w:rsidRDefault="005D020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Cod Dataganiad o Ddiddordeb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51F5" w:rsidRDefault="005D020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Disgrifiad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51F5" w:rsidRDefault="005D020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Prisiad Dewisol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51F5" w:rsidRDefault="005D020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Ail Brisiad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51F5" w:rsidRDefault="005D020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Trydydd Prisiad</w:t>
            </w: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851F5" w:rsidRDefault="00B851F5">
      <w:pPr>
        <w:rPr>
          <w:rFonts w:ascii="Arial" w:hAnsi="Arial" w:cs="Arial"/>
          <w:sz w:val="24"/>
          <w:szCs w:val="24"/>
        </w:rPr>
      </w:pPr>
    </w:p>
    <w:tbl>
      <w:tblPr>
        <w:tblW w:w="924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42"/>
      </w:tblGrid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DANGOSYDDION A CHANLYNIADAU</w:t>
            </w: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Rhowch fanylion o’r swyddi a ddiogelwyd a swyddi a grewyd o ganlyniad i’r prosiect.</w:t>
            </w: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 PRIODOLDEB Y BUDDSODDIAD</w:t>
            </w: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Yn</w:t>
            </w:r>
            <w:r>
              <w:rPr>
                <w:rFonts w:ascii="Arial" w:hAnsi="Arial" w:cs="Arial"/>
                <w:sz w:val="24"/>
                <w:szCs w:val="24"/>
              </w:rPr>
              <w:t xml:space="preserve"> yr adran yma disgrifiwch:</w:t>
            </w:r>
          </w:p>
          <w:p w:rsidR="00B851F5" w:rsidRDefault="005D0201">
            <w:pPr>
              <w:pStyle w:val="ListParagraph"/>
              <w:numPr>
                <w:ilvl w:val="0"/>
                <w:numId w:val="6"/>
              </w:num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Pam fod y busnes angen y buddsoddiad.</w:t>
            </w:r>
          </w:p>
          <w:p w:rsidR="00B851F5" w:rsidRDefault="005D020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 fantais gaiff ei ennill o’r buddsoddiad.</w:t>
            </w:r>
          </w:p>
          <w:p w:rsidR="00B851F5" w:rsidRDefault="005D020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yw’r buddsoddiad yn cynnig dull a datrysiad newydd neu wahanol i’r busnes.</w:t>
            </w: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5D0201">
            <w:pPr>
              <w:tabs>
                <w:tab w:val="left" w:pos="291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:rsidR="00B851F5" w:rsidRDefault="00B851F5">
            <w:pPr>
              <w:tabs>
                <w:tab w:val="left" w:pos="291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tabs>
                <w:tab w:val="left" w:pos="2917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THEMÂU TRAWSTORIADOL</w:t>
            </w: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Cadarnhewch ac amlinellwch </w:t>
            </w:r>
            <w:r>
              <w:rPr>
                <w:rFonts w:ascii="Arial" w:hAnsi="Arial" w:cs="Arial"/>
                <w:sz w:val="24"/>
                <w:szCs w:val="24"/>
              </w:rPr>
              <w:t>le’n bosib, bydd eich prosiect yn cyfrannu i’r themâu trawstoriadol yma</w:t>
            </w:r>
          </w:p>
          <w:p w:rsidR="00B851F5" w:rsidRDefault="005D020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Cydraddoldeb  o gyfleoedd a phrif ffrydio rhywedd  </w:t>
            </w:r>
          </w:p>
          <w:p w:rsidR="00B851F5" w:rsidRDefault="005D020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Datblygu Cynaliadwy </w:t>
            </w:r>
          </w:p>
          <w:p w:rsidR="00B851F5" w:rsidRDefault="005D020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Gweithredu ar gyfer Trechu Tlodi ac Allgau Cymdeithasol</w:t>
            </w:r>
          </w:p>
          <w:p w:rsidR="00B851F5" w:rsidRDefault="005D020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Iaith Gymraeg</w:t>
            </w: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 CYNALADWYEDD HIR </w:t>
            </w:r>
            <w:r>
              <w:rPr>
                <w:rFonts w:ascii="Arial" w:hAnsi="Arial" w:cs="Arial"/>
                <w:b/>
                <w:sz w:val="24"/>
                <w:szCs w:val="24"/>
              </w:rPr>
              <w:t>DYMOR</w:t>
            </w: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5D0201">
            <w:p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Yn yr adran yma mae’n rhaid i chi ddisgrifio</w:t>
            </w:r>
          </w:p>
          <w:p w:rsidR="00B851F5" w:rsidRDefault="005D0201">
            <w:pPr>
              <w:pStyle w:val="ListParagraph"/>
              <w:numPr>
                <w:ilvl w:val="0"/>
                <w:numId w:val="9"/>
              </w:numPr>
              <w:autoSpaceDE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 strategaeth allanol i’r prosiect.</w:t>
            </w:r>
          </w:p>
          <w:p w:rsidR="00B851F5" w:rsidRDefault="005D020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Egluro sut y caiff y buddsoddiad ei gynnal yn y dyfodol.</w:t>
            </w:r>
          </w:p>
          <w:p w:rsidR="00B851F5" w:rsidRDefault="005D020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 ganlyniad i’r buddsoddiad, beth mae’r busnes yn bwriadu ei wneud yn y dyfodol. </w:t>
            </w:r>
          </w:p>
        </w:tc>
      </w:tr>
      <w:tr w:rsidR="00B851F5">
        <w:tblPrEx>
          <w:tblCellMar>
            <w:top w:w="0" w:type="dxa"/>
            <w:bottom w:w="0" w:type="dxa"/>
          </w:tblCellMar>
        </w:tblPrEx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851F5" w:rsidRDefault="00B851F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851F5" w:rsidRDefault="00B851F5">
      <w:pPr>
        <w:rPr>
          <w:rFonts w:ascii="Arial" w:hAnsi="Arial" w:cs="Arial"/>
          <w:b/>
          <w:sz w:val="24"/>
          <w:szCs w:val="24"/>
        </w:rPr>
      </w:pPr>
    </w:p>
    <w:p w:rsidR="00B851F5" w:rsidRDefault="00B851F5">
      <w:pPr>
        <w:rPr>
          <w:rFonts w:ascii="Arial" w:hAnsi="Arial" w:cs="Arial"/>
          <w:b/>
          <w:sz w:val="24"/>
          <w:szCs w:val="24"/>
        </w:rPr>
      </w:pPr>
    </w:p>
    <w:p w:rsidR="00B851F5" w:rsidRDefault="00B851F5">
      <w:pPr>
        <w:pageBreakBefore/>
        <w:suppressAutoHyphens w:val="0"/>
        <w:rPr>
          <w:rFonts w:ascii="Arial" w:hAnsi="Arial" w:cs="Arial"/>
          <w:b/>
          <w:sz w:val="24"/>
          <w:szCs w:val="24"/>
        </w:rPr>
      </w:pPr>
    </w:p>
    <w:p w:rsidR="00B851F5" w:rsidRDefault="005D020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DATGANIAD GAN YR YMGEISYDD </w:t>
      </w:r>
    </w:p>
    <w:p w:rsidR="00B851F5" w:rsidRDefault="005D02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Rwy’n cadarnhau </w:t>
      </w:r>
      <w:proofErr w:type="gramStart"/>
      <w:r>
        <w:rPr>
          <w:rFonts w:ascii="Arial" w:hAnsi="Arial" w:cs="Arial"/>
          <w:sz w:val="24"/>
          <w:szCs w:val="24"/>
        </w:rPr>
        <w:t>fy</w:t>
      </w:r>
      <w:proofErr w:type="gramEnd"/>
      <w:r>
        <w:rPr>
          <w:rFonts w:ascii="Arial" w:hAnsi="Arial" w:cs="Arial"/>
          <w:sz w:val="24"/>
          <w:szCs w:val="24"/>
        </w:rPr>
        <w:t xml:space="preserve"> mod wedi darllen a deal y Llyfryn Rheolau Cyffredinol Grant Cynhyrchu Cynaliadwy a fy mod yn awdurdodedig i lofnodi’r cais yma</w:t>
      </w:r>
    </w:p>
    <w:p w:rsidR="00B851F5" w:rsidRDefault="005D02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Rwy’n datgan fod y wybodaeth a gynhwysir yn y cais yma yn wir i’r gorau o </w:t>
      </w:r>
      <w:proofErr w:type="gramStart"/>
      <w:r>
        <w:rPr>
          <w:rFonts w:ascii="Arial" w:hAnsi="Arial" w:cs="Arial"/>
          <w:sz w:val="24"/>
          <w:szCs w:val="24"/>
        </w:rPr>
        <w:t>fy</w:t>
      </w:r>
      <w:proofErr w:type="gramEnd"/>
      <w:r>
        <w:rPr>
          <w:rFonts w:ascii="Arial" w:hAnsi="Arial" w:cs="Arial"/>
          <w:sz w:val="24"/>
          <w:szCs w:val="24"/>
        </w:rPr>
        <w:t xml:space="preserve"> nhyb </w:t>
      </w:r>
      <w:r>
        <w:rPr>
          <w:rFonts w:ascii="Arial" w:hAnsi="Arial" w:cs="Arial"/>
          <w:sz w:val="24"/>
          <w:szCs w:val="24"/>
        </w:rPr>
        <w:t>a chred.</w:t>
      </w:r>
    </w:p>
    <w:p w:rsidR="00B851F5" w:rsidRDefault="005D02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Rwy’n cadarnhau </w:t>
      </w:r>
      <w:proofErr w:type="gramStart"/>
      <w:r>
        <w:rPr>
          <w:rFonts w:ascii="Arial" w:hAnsi="Arial" w:cs="Arial"/>
          <w:sz w:val="24"/>
          <w:szCs w:val="24"/>
        </w:rPr>
        <w:t>nad</w:t>
      </w:r>
      <w:proofErr w:type="gramEnd"/>
      <w:r>
        <w:rPr>
          <w:rFonts w:ascii="Arial" w:hAnsi="Arial" w:cs="Arial"/>
          <w:sz w:val="24"/>
          <w:szCs w:val="24"/>
        </w:rPr>
        <w:t xml:space="preserve"> yw dim o’r eitemau a gaiff ei ymdrin gydag yn y cais yma yn ailddodiad o dan gais yswiriant.</w:t>
      </w:r>
    </w:p>
    <w:p w:rsidR="00B851F5" w:rsidRDefault="005D02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Rwy’n datgan </w:t>
      </w:r>
      <w:proofErr w:type="gramStart"/>
      <w:r>
        <w:rPr>
          <w:rFonts w:ascii="Arial" w:hAnsi="Arial" w:cs="Arial"/>
          <w:sz w:val="24"/>
          <w:szCs w:val="24"/>
        </w:rPr>
        <w:t>na</w:t>
      </w:r>
      <w:proofErr w:type="gramEnd"/>
      <w:r>
        <w:rPr>
          <w:rFonts w:ascii="Arial" w:hAnsi="Arial" w:cs="Arial"/>
          <w:sz w:val="24"/>
          <w:szCs w:val="24"/>
        </w:rPr>
        <w:t xml:space="preserve"> gaiff y prosiect ei chario allan oni bai fod y grant a ofynnir amdan, a lefel y grant a geisiwyd amdan yw’r lleiafswm </w:t>
      </w:r>
      <w:r>
        <w:rPr>
          <w:rFonts w:ascii="Arial" w:hAnsi="Arial" w:cs="Arial"/>
          <w:sz w:val="24"/>
          <w:szCs w:val="24"/>
        </w:rPr>
        <w:t>sydd ei angen i alluogi’r prosiect i fynd yn ei blaen.</w:t>
      </w:r>
    </w:p>
    <w:p w:rsidR="00B851F5" w:rsidRDefault="005D02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Rwy’n ymgymryd i gyflawni unrhyw rwymedigaethau sydd yn gysylltiedig â meddiannu caniataid cynllunio a, ble’n briodol, tendro am waith cyhoeddus.</w:t>
      </w:r>
    </w:p>
    <w:p w:rsidR="00B851F5" w:rsidRDefault="005D02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Rwy’n ymgymryd i gyflawni unrhyw ymrwymiadau statudol, </w:t>
      </w:r>
      <w:r>
        <w:rPr>
          <w:rFonts w:ascii="Arial" w:hAnsi="Arial" w:cs="Arial"/>
          <w:sz w:val="24"/>
          <w:szCs w:val="24"/>
        </w:rPr>
        <w:t xml:space="preserve">megis Iechyd a Diogelwch; cyflogaeth; glanweithdra; rheoli ac amddiffyn yr amgylchedd; lles anifeiliaid neu gnydau sydd yn cymhwyso yn ystod amser y prosiect yma. Rwy’n ymgymryd i hysbysu Llywodraeth Cymru o gario </w:t>
      </w:r>
      <w:proofErr w:type="gramStart"/>
      <w:r>
        <w:rPr>
          <w:rFonts w:ascii="Arial" w:hAnsi="Arial" w:cs="Arial"/>
          <w:sz w:val="24"/>
          <w:szCs w:val="24"/>
        </w:rPr>
        <w:t>allan</w:t>
      </w:r>
      <w:proofErr w:type="gramEnd"/>
      <w:r>
        <w:rPr>
          <w:rFonts w:ascii="Arial" w:hAnsi="Arial" w:cs="Arial"/>
          <w:sz w:val="24"/>
          <w:szCs w:val="24"/>
        </w:rPr>
        <w:t xml:space="preserve"> unrhyw newidiadau i natur neu adeila</w:t>
      </w:r>
      <w:r>
        <w:rPr>
          <w:rFonts w:ascii="Arial" w:hAnsi="Arial" w:cs="Arial"/>
          <w:sz w:val="24"/>
          <w:szCs w:val="24"/>
        </w:rPr>
        <w:t>dwaith y prosiect yma.</w:t>
      </w:r>
    </w:p>
    <w:p w:rsidR="00B851F5" w:rsidRDefault="005D02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Rwy’n ymgymryd i hysbysu Llywodraeth Cymru o unrhyw gais arall am gymorth grant am y prosiect yma.</w:t>
      </w:r>
    </w:p>
    <w:p w:rsidR="00B851F5" w:rsidRDefault="005D02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Rwy’n cadarnhau </w:t>
      </w:r>
      <w:proofErr w:type="gramStart"/>
      <w:r>
        <w:rPr>
          <w:rFonts w:ascii="Arial" w:hAnsi="Arial" w:cs="Arial"/>
          <w:sz w:val="24"/>
          <w:szCs w:val="24"/>
        </w:rPr>
        <w:t>nad</w:t>
      </w:r>
      <w:proofErr w:type="gramEnd"/>
      <w:r>
        <w:rPr>
          <w:rFonts w:ascii="Arial" w:hAnsi="Arial" w:cs="Arial"/>
          <w:sz w:val="24"/>
          <w:szCs w:val="24"/>
        </w:rPr>
        <w:t xml:space="preserve"> oes unrhyw waith wedi ei ymgymryd ynddo, oni bai am waith ymgynghoriaeth, pwrcasu safle, meddiannu prisiadau, medd</w:t>
      </w:r>
      <w:r>
        <w:rPr>
          <w:rFonts w:ascii="Arial" w:hAnsi="Arial" w:cs="Arial"/>
          <w:sz w:val="24"/>
          <w:szCs w:val="24"/>
        </w:rPr>
        <w:t>iannu caniatâd cynllunio neu lunio cynlluniau safleoedd. Rwy’n cydnabod nad yw Llywodraeth Cymru neu unrhyw gynghorydd sydd wedi ei apwyntio gan Llywodraeth Cymru yn gyfrifol am unrhyw gyngor a rhoddir, sydd yn cynnwys heb gyfyngiaeth unrhyw gyngor a roddi</w:t>
      </w:r>
      <w:r>
        <w:rPr>
          <w:rFonts w:ascii="Arial" w:hAnsi="Arial" w:cs="Arial"/>
          <w:sz w:val="24"/>
          <w:szCs w:val="24"/>
        </w:rPr>
        <w:t>r yng nghyd-estyn y cais yma neu'r cynllun datblygu busnes, a fy mod i’n llwyr gyfrifol am bob penderfyniad busnes sydd yn cael ei ymgymryd.</w:t>
      </w:r>
    </w:p>
    <w:p w:rsidR="00B851F5" w:rsidRDefault="005D02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Rwy’n ymgymryd i hysbysu Llywodraeth Cymru o unrhyw newidiadau i’r manylion a ddarparir yn y ffurflen yma.</w:t>
      </w:r>
    </w:p>
    <w:tbl>
      <w:tblPr>
        <w:tblW w:w="908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95"/>
        <w:gridCol w:w="5989"/>
      </w:tblGrid>
      <w:tr w:rsidR="00B851F5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51F5" w:rsidRDefault="005D020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Enw </w:t>
            </w:r>
            <w:r>
              <w:rPr>
                <w:rFonts w:ascii="Arial" w:hAnsi="Arial" w:cs="Arial"/>
                <w:sz w:val="24"/>
                <w:szCs w:val="24"/>
              </w:rPr>
              <w:t>(Llythrenau Bras)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51F5" w:rsidRDefault="005D020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Dyddiad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51F5">
        <w:tblPrEx>
          <w:tblCellMar>
            <w:top w:w="0" w:type="dxa"/>
            <w:bottom w:w="0" w:type="dxa"/>
          </w:tblCellMar>
        </w:tblPrEx>
        <w:trPr>
          <w:trHeight w:val="395"/>
        </w:trPr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51F5" w:rsidRDefault="005D020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Safle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51F5" w:rsidRDefault="00B851F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851F5" w:rsidRDefault="00B851F5">
      <w:pPr>
        <w:rPr>
          <w:rFonts w:ascii="Arial" w:hAnsi="Arial" w:cs="Arial"/>
          <w:sz w:val="24"/>
          <w:szCs w:val="24"/>
        </w:rPr>
      </w:pPr>
    </w:p>
    <w:p w:rsidR="00B851F5" w:rsidRDefault="005D02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Drwy gyflwyno’r ffurflen yma drwy eich cyfrif RPW Ar-lein yr ydych yn gwneud y datganiad uchod.</w:t>
      </w:r>
    </w:p>
    <w:p w:rsidR="00B851F5" w:rsidRDefault="005D020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Rhybudd - Bydd unrhyw berson sydd yn wybodus neu’n rhyfygus eu bod yn gwneud datganiadau ffug neu gamarweiniol i’r pwrpas</w:t>
      </w:r>
      <w:r>
        <w:rPr>
          <w:rFonts w:ascii="Arial" w:hAnsi="Arial" w:cs="Arial"/>
          <w:b/>
          <w:bCs/>
          <w:sz w:val="24"/>
          <w:szCs w:val="24"/>
        </w:rPr>
        <w:t xml:space="preserve"> o feddiannu grant o dan y Rhaglen Wledig, neu yn cynorthwyo eraill i feddiannu grant yn cael eu herlyn.</w:t>
      </w:r>
    </w:p>
    <w:tbl>
      <w:tblPr>
        <w:tblW w:w="103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50"/>
        <w:gridCol w:w="4926"/>
      </w:tblGrid>
      <w:tr w:rsidR="00B851F5">
        <w:tblPrEx>
          <w:tblCellMar>
            <w:top w:w="0" w:type="dxa"/>
            <w:bottom w:w="0" w:type="dxa"/>
          </w:tblCellMar>
        </w:tblPrEx>
        <w:trPr>
          <w:trHeight w:val="13321"/>
        </w:trPr>
        <w:tc>
          <w:tcPr>
            <w:tcW w:w="5450" w:type="dxa"/>
            <w:shd w:val="clear" w:color="auto" w:fill="auto"/>
            <w:tcMar>
              <w:top w:w="0" w:type="dxa"/>
              <w:left w:w="170" w:type="dxa"/>
              <w:bottom w:w="0" w:type="dxa"/>
              <w:right w:w="170" w:type="dxa"/>
            </w:tcMar>
          </w:tcPr>
          <w:p w:rsidR="00B851F5" w:rsidRDefault="005D0201">
            <w:pPr>
              <w:pStyle w:val="Pa15"/>
              <w:spacing w:line="276" w:lineRule="auto"/>
            </w:pPr>
            <w:bookmarkStart w:id="0" w:name="_GoBack"/>
            <w:r>
              <w:rPr>
                <w:rFonts w:ascii="Arial" w:hAnsi="Arial" w:cs="Arial"/>
                <w:noProof/>
                <w:color w:val="FFFFFF"/>
                <w:sz w:val="5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>
                      <wp:simplePos x="0" y="0"/>
                      <wp:positionH relativeFrom="column">
                        <wp:posOffset>-920745</wp:posOffset>
                      </wp:positionH>
                      <wp:positionV relativeFrom="paragraph">
                        <wp:posOffset>-921386</wp:posOffset>
                      </wp:positionV>
                      <wp:extent cx="7600319" cy="10722611"/>
                      <wp:effectExtent l="0" t="0" r="19685" b="40640"/>
                      <wp:wrapNone/>
                      <wp:docPr id="12" name="Rectangle 10" descr="cysylltiadau" title="cysylltiada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00319" cy="107226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06C61"/>
                              </a:solidFill>
                              <a:ln>
                                <a:noFill/>
                                <a:prstDash val="solid"/>
                              </a:ln>
                              <a:effectLst>
                                <a:outerShdw dist="28400" dir="3806097" algn="tl">
                                  <a:srgbClr val="98480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09A697" id="Rectangle 10" o:spid="_x0000_s1026" alt="Title: cysylltiadau - Description: cysylltiadau" style="position:absolute;margin-left:-72.5pt;margin-top:-72.55pt;width:598.45pt;height:844.3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" fillcolor="#506c61" stroked="f">
                      <v:shadow on="t" color="#984807" opacity=".5" origin="-.5,-.5" offset=".35281mm,.70561mm"/>
                      <v:textbox inset="0,0,0,0"/>
                    </v:rect>
                  </w:pict>
                </mc:Fallback>
              </mc:AlternateContent>
            </w:r>
            <w:bookmarkEnd w:id="0"/>
            <w:r>
              <w:rPr>
                <w:rFonts w:ascii="Arial" w:hAnsi="Arial" w:cs="Arial"/>
                <w:color w:val="FFFFFF"/>
                <w:sz w:val="48"/>
                <w:szCs w:val="50"/>
              </w:rPr>
              <w:t>Cysylltiadau</w:t>
            </w:r>
          </w:p>
          <w:p w:rsidR="00B851F5" w:rsidRDefault="005D0201">
            <w:pPr>
              <w:pStyle w:val="Pa15"/>
              <w:spacing w:line="240" w:lineRule="auto"/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>Ymholiadau gan Ffermwyr –</w:t>
            </w:r>
          </w:p>
          <w:p w:rsidR="00B851F5" w:rsidRDefault="005D0201">
            <w:pPr>
              <w:pStyle w:val="Pa11"/>
              <w:spacing w:after="120" w:line="240" w:lineRule="auto"/>
            </w:pPr>
            <w:r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 xml:space="preserve">y Ganolfan Gyswllt i Gwsmeriaid </w:t>
            </w:r>
            <w:r>
              <w:rPr>
                <w:color w:val="FFFFFF"/>
                <w:sz w:val="26"/>
                <w:szCs w:val="26"/>
              </w:rPr>
              <w:t xml:space="preserve"> </w:t>
            </w:r>
          </w:p>
          <w:p w:rsidR="00B851F5" w:rsidRDefault="005D0201">
            <w:pPr>
              <w:pStyle w:val="Pa11"/>
              <w:spacing w:line="240" w:lineRule="auto"/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 xml:space="preserve">Yn </w:t>
            </w:r>
            <w:r>
              <w:rPr>
                <w:rFonts w:ascii="Arial" w:hAnsi="Arial" w:cs="Arial"/>
                <w:color w:val="FFFFFF"/>
                <w:sz w:val="22"/>
                <w:szCs w:val="18"/>
              </w:rPr>
              <w:t>y lle cyntaf, dylai cwsmeriaid sydd am gysylltu â ni ffonio neu e-bostio’r</w:t>
            </w:r>
            <w:r>
              <w:rPr>
                <w:rFonts w:ascii="Arial" w:hAnsi="Arial" w:cs="Arial"/>
                <w:color w:val="FFFFFF"/>
                <w:sz w:val="22"/>
                <w:szCs w:val="18"/>
              </w:rPr>
              <w:t xml:space="preserve"> Ganolfan Gyswllt i Gwsmeriaid lle bydd staff wrth law i roi gwybodaeth ac i ateb cwestiynau. Mae’r Ganolfan Gyswllt i Gwsmeriaid yn agored i dderbyn galwadau ffôn rhwng 8.30 y bore a 5 y prynhawn.</w:t>
            </w:r>
          </w:p>
          <w:p w:rsidR="00B851F5" w:rsidRDefault="00B851F5">
            <w:pPr>
              <w:pStyle w:val="Default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B851F5" w:rsidRDefault="005D0201">
            <w:pPr>
              <w:pStyle w:val="Default"/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color w:val="FFFFFF"/>
                <w:sz w:val="22"/>
                <w:szCs w:val="22"/>
              </w:rPr>
              <w:t xml:space="preserve">Gallwch gysylltu â’r Ganolfan Gyswllt i Gwsmeriaid fel a </w:t>
            </w:r>
            <w:r>
              <w:rPr>
                <w:rFonts w:ascii="Arial" w:hAnsi="Arial" w:cs="Arial"/>
                <w:color w:val="FFFFFF"/>
                <w:sz w:val="22"/>
                <w:szCs w:val="22"/>
              </w:rPr>
              <w:t xml:space="preserve">ganlyn: </w:t>
            </w:r>
          </w:p>
          <w:p w:rsidR="00B851F5" w:rsidRDefault="00B851F5">
            <w:pPr>
              <w:pStyle w:val="Default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  <w:p w:rsidR="00B851F5" w:rsidRDefault="005D0201">
            <w:pPr>
              <w:spacing w:after="0" w:line="240" w:lineRule="auto"/>
              <w:rPr>
                <w:rFonts w:ascii="Arial" w:hAnsi="Arial" w:cs="Arial"/>
                <w:color w:val="FFFFFF"/>
              </w:rPr>
            </w:pPr>
            <w:r>
              <w:rPr>
                <w:rFonts w:ascii="Arial" w:hAnsi="Arial" w:cs="Arial"/>
                <w:color w:val="FFFFFF"/>
              </w:rPr>
              <w:t>Ffôn: 0300 062 5004</w:t>
            </w:r>
          </w:p>
          <w:p w:rsidR="00B851F5" w:rsidRDefault="005D0201">
            <w:pPr>
              <w:spacing w:after="0" w:line="240" w:lineRule="auto"/>
            </w:pPr>
            <w:r>
              <w:rPr>
                <w:rFonts w:ascii="Arial" w:hAnsi="Arial" w:cs="Arial"/>
                <w:color w:val="FFFFFF"/>
              </w:rPr>
              <w:t xml:space="preserve">E-bost: </w:t>
            </w:r>
            <w:hyperlink r:id="rId13" w:history="1">
              <w:r>
                <w:rPr>
                  <w:rStyle w:val="Hyperlink"/>
                  <w:rFonts w:ascii="Arial" w:hAnsi="Arial" w:cs="Arial"/>
                  <w:color w:val="FFFFFF"/>
                </w:rPr>
                <w:t>rpwonline@gov.wales</w:t>
              </w:r>
            </w:hyperlink>
          </w:p>
          <w:p w:rsidR="00B851F5" w:rsidRDefault="005D0201">
            <w:pPr>
              <w:spacing w:after="0" w:line="240" w:lineRule="auto"/>
              <w:rPr>
                <w:rFonts w:ascii="Arial" w:hAnsi="Arial" w:cs="Arial"/>
                <w:color w:val="FFFFFF"/>
              </w:rPr>
            </w:pPr>
            <w:r>
              <w:rPr>
                <w:rFonts w:ascii="Arial" w:hAnsi="Arial" w:cs="Arial"/>
                <w:color w:val="FFFFFF"/>
              </w:rPr>
              <w:t xml:space="preserve">Cyfeiriad Blwch Swyddfa Bost: </w:t>
            </w:r>
          </w:p>
          <w:p w:rsidR="00B851F5" w:rsidRDefault="005D0201">
            <w:pPr>
              <w:spacing w:after="0" w:line="240" w:lineRule="auto"/>
              <w:rPr>
                <w:rFonts w:ascii="Arial" w:hAnsi="Arial" w:cs="Arial"/>
                <w:color w:val="FFFFFF"/>
              </w:rPr>
            </w:pPr>
            <w:r>
              <w:rPr>
                <w:rFonts w:ascii="Arial" w:hAnsi="Arial" w:cs="Arial"/>
                <w:color w:val="FFFFFF"/>
              </w:rPr>
              <w:t xml:space="preserve">Taliadau Gwledig Cymru, PO Box 1081, </w:t>
            </w:r>
          </w:p>
          <w:p w:rsidR="00B851F5" w:rsidRDefault="005D0201">
            <w:pPr>
              <w:spacing w:after="0" w:line="240" w:lineRule="auto"/>
            </w:pPr>
            <w:r>
              <w:rPr>
                <w:rFonts w:ascii="Arial" w:hAnsi="Arial" w:cs="Arial"/>
                <w:color w:val="FFFFFF"/>
              </w:rPr>
              <w:t>Caerdydd, CF11 1SU</w:t>
            </w: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color w:val="FFFFFF"/>
              </w:rPr>
            </w:pPr>
          </w:p>
          <w:p w:rsidR="00B851F5" w:rsidRDefault="005D0201">
            <w:pPr>
              <w:spacing w:after="120" w:line="240" w:lineRule="auto"/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>Swyddfeydd Rhanbarthol ac Ardal</w:t>
            </w:r>
          </w:p>
          <w:p w:rsidR="00B851F5" w:rsidRDefault="005D0201">
            <w:pPr>
              <w:spacing w:after="0" w:line="240" w:lineRule="auto"/>
              <w:rPr>
                <w:rFonts w:ascii="Arial" w:hAnsi="Arial" w:cs="Arial"/>
                <w:color w:val="FFFFFF"/>
                <w:szCs w:val="24"/>
              </w:rPr>
            </w:pPr>
            <w:r>
              <w:rPr>
                <w:rFonts w:ascii="Arial" w:hAnsi="Arial" w:cs="Arial"/>
                <w:color w:val="FFFFFF"/>
                <w:szCs w:val="24"/>
              </w:rPr>
              <w:t xml:space="preserve">ArdalBydd swyddfeydd yn </w:t>
            </w:r>
            <w:r>
              <w:rPr>
                <w:rFonts w:ascii="Arial" w:hAnsi="Arial" w:cs="Arial"/>
                <w:color w:val="FFFFFF"/>
                <w:szCs w:val="24"/>
              </w:rPr>
              <w:t>Aberystwyth, Caerfyrddin, Caernarfon a Llandrindod yn agored i ymwelwyr rhwng 9am a 4.30pm, o ddydd Llun hyd ddydd Gwener. Ni fydd y swyddfeydd ardal ar agor mor aml, felly dylai ymwelwyr edrych ar ein gwefan neu ffonio’r Ganolfan Gyswllt i Gwsmeriaid ar 0</w:t>
            </w:r>
            <w:r>
              <w:rPr>
                <w:rFonts w:ascii="Arial" w:hAnsi="Arial" w:cs="Arial"/>
                <w:color w:val="FFFFFF"/>
                <w:szCs w:val="24"/>
              </w:rPr>
              <w:t xml:space="preserve">300 062 5004 i weld pryd maen nhw ar agor. </w:t>
            </w:r>
          </w:p>
          <w:p w:rsidR="00B851F5" w:rsidRDefault="005D0201">
            <w:pPr>
              <w:spacing w:after="0" w:line="240" w:lineRule="auto"/>
              <w:rPr>
                <w:rFonts w:ascii="Arial" w:hAnsi="Arial" w:cs="Arial"/>
                <w:color w:val="FFFFFF"/>
                <w:szCs w:val="24"/>
              </w:rPr>
            </w:pPr>
            <w:r>
              <w:rPr>
                <w:rFonts w:ascii="Arial" w:hAnsi="Arial" w:cs="Arial"/>
                <w:color w:val="FFFFFF"/>
                <w:szCs w:val="24"/>
              </w:rPr>
              <w:t xml:space="preserve"> </w:t>
            </w:r>
          </w:p>
          <w:p w:rsidR="00B851F5" w:rsidRDefault="005D0201">
            <w:pPr>
              <w:spacing w:after="0" w:line="240" w:lineRule="auto"/>
              <w:rPr>
                <w:rFonts w:ascii="Arial" w:hAnsi="Arial" w:cs="Arial"/>
                <w:color w:val="FFFFFF"/>
                <w:szCs w:val="24"/>
              </w:rPr>
            </w:pPr>
            <w:r>
              <w:rPr>
                <w:rFonts w:ascii="Arial" w:hAnsi="Arial" w:cs="Arial"/>
                <w:color w:val="FFFFFF"/>
                <w:szCs w:val="24"/>
              </w:rPr>
              <w:t>Swyddfa Ranbarthol Caernarfon</w:t>
            </w:r>
          </w:p>
          <w:p w:rsidR="00B851F5" w:rsidRDefault="005D0201">
            <w:pPr>
              <w:spacing w:after="0" w:line="240" w:lineRule="auto"/>
              <w:rPr>
                <w:rFonts w:ascii="Arial" w:hAnsi="Arial" w:cs="Arial"/>
                <w:color w:val="FFFFFF"/>
                <w:szCs w:val="24"/>
              </w:rPr>
            </w:pPr>
            <w:r>
              <w:rPr>
                <w:rFonts w:ascii="Arial" w:hAnsi="Arial" w:cs="Arial"/>
                <w:color w:val="FFFFFF"/>
                <w:szCs w:val="24"/>
              </w:rPr>
              <w:t>Llywodraeth Cymru</w:t>
            </w:r>
          </w:p>
          <w:p w:rsidR="00B851F5" w:rsidRDefault="005D0201">
            <w:pPr>
              <w:spacing w:after="0" w:line="240" w:lineRule="auto"/>
              <w:rPr>
                <w:rFonts w:ascii="Arial" w:hAnsi="Arial" w:cs="Arial"/>
                <w:color w:val="FFFFFF"/>
                <w:szCs w:val="24"/>
              </w:rPr>
            </w:pPr>
            <w:r>
              <w:rPr>
                <w:rFonts w:ascii="Arial" w:hAnsi="Arial" w:cs="Arial"/>
                <w:color w:val="FFFFFF"/>
                <w:szCs w:val="24"/>
              </w:rPr>
              <w:t>Doc Victoria</w:t>
            </w:r>
          </w:p>
          <w:p w:rsidR="00B851F5" w:rsidRDefault="005D0201">
            <w:pPr>
              <w:spacing w:after="0" w:line="240" w:lineRule="auto"/>
              <w:rPr>
                <w:rFonts w:ascii="Arial" w:hAnsi="Arial" w:cs="Arial"/>
                <w:color w:val="FFFFFF"/>
                <w:szCs w:val="24"/>
              </w:rPr>
            </w:pPr>
            <w:r>
              <w:rPr>
                <w:rFonts w:ascii="Arial" w:hAnsi="Arial" w:cs="Arial"/>
                <w:color w:val="FFFFFF"/>
                <w:szCs w:val="24"/>
              </w:rPr>
              <w:t>Caernarfon</w:t>
            </w:r>
          </w:p>
          <w:p w:rsidR="00B851F5" w:rsidRDefault="005D0201">
            <w:pPr>
              <w:spacing w:after="0" w:line="240" w:lineRule="auto"/>
              <w:rPr>
                <w:rFonts w:ascii="Arial" w:hAnsi="Arial" w:cs="Arial"/>
                <w:color w:val="FFFFFF"/>
                <w:szCs w:val="24"/>
              </w:rPr>
            </w:pPr>
            <w:r>
              <w:rPr>
                <w:rFonts w:ascii="Arial" w:hAnsi="Arial" w:cs="Arial"/>
                <w:color w:val="FFFFFF"/>
                <w:szCs w:val="24"/>
              </w:rPr>
              <w:t>Gwynedd LL55 1TH</w:t>
            </w: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color w:val="FFFFFF"/>
                <w:szCs w:val="24"/>
              </w:rPr>
            </w:pPr>
          </w:p>
          <w:p w:rsidR="00B851F5" w:rsidRDefault="005D0201">
            <w:pPr>
              <w:spacing w:after="0" w:line="240" w:lineRule="auto"/>
              <w:rPr>
                <w:rFonts w:ascii="Arial" w:hAnsi="Arial" w:cs="Arial"/>
                <w:color w:val="FFFFFF"/>
                <w:szCs w:val="24"/>
              </w:rPr>
            </w:pPr>
            <w:r>
              <w:rPr>
                <w:rFonts w:ascii="Arial" w:hAnsi="Arial" w:cs="Arial"/>
                <w:color w:val="FFFFFF"/>
                <w:szCs w:val="24"/>
              </w:rPr>
              <w:t>Swyddfa Ranbarthol Caerfyrddin</w:t>
            </w:r>
          </w:p>
          <w:p w:rsidR="00B851F5" w:rsidRDefault="005D0201">
            <w:pPr>
              <w:spacing w:after="0" w:line="240" w:lineRule="auto"/>
              <w:rPr>
                <w:rFonts w:ascii="Arial" w:hAnsi="Arial" w:cs="Arial"/>
                <w:color w:val="FFFFFF"/>
                <w:szCs w:val="24"/>
              </w:rPr>
            </w:pPr>
            <w:r>
              <w:rPr>
                <w:rFonts w:ascii="Arial" w:hAnsi="Arial" w:cs="Arial"/>
                <w:color w:val="FFFFFF"/>
                <w:szCs w:val="24"/>
              </w:rPr>
              <w:t>Adeiladau’r Llywodraeth</w:t>
            </w:r>
          </w:p>
          <w:p w:rsidR="00B851F5" w:rsidRDefault="005D0201">
            <w:pPr>
              <w:spacing w:after="0" w:line="240" w:lineRule="auto"/>
              <w:rPr>
                <w:rFonts w:ascii="Arial" w:hAnsi="Arial" w:cs="Arial"/>
                <w:color w:val="FFFFFF"/>
                <w:szCs w:val="24"/>
              </w:rPr>
            </w:pPr>
            <w:r>
              <w:rPr>
                <w:rFonts w:ascii="Arial" w:hAnsi="Arial" w:cs="Arial"/>
                <w:color w:val="FFFFFF"/>
                <w:szCs w:val="24"/>
              </w:rPr>
              <w:t>Teras Picton</w:t>
            </w:r>
          </w:p>
          <w:p w:rsidR="00B851F5" w:rsidRDefault="005D0201">
            <w:pPr>
              <w:spacing w:after="0" w:line="240" w:lineRule="auto"/>
              <w:rPr>
                <w:rFonts w:ascii="Arial" w:hAnsi="Arial" w:cs="Arial"/>
                <w:color w:val="FFFFFF"/>
                <w:szCs w:val="24"/>
              </w:rPr>
            </w:pPr>
            <w:r>
              <w:rPr>
                <w:rFonts w:ascii="Arial" w:hAnsi="Arial" w:cs="Arial"/>
                <w:color w:val="FFFFFF"/>
                <w:szCs w:val="24"/>
              </w:rPr>
              <w:t>Caerfyrddin SA31 3BT</w:t>
            </w: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color w:val="FFFFFF"/>
                <w:szCs w:val="24"/>
              </w:rPr>
            </w:pPr>
          </w:p>
          <w:p w:rsidR="00B851F5" w:rsidRDefault="005D0201">
            <w:pPr>
              <w:spacing w:after="0" w:line="240" w:lineRule="auto"/>
              <w:rPr>
                <w:rFonts w:ascii="Arial" w:hAnsi="Arial" w:cs="Arial"/>
                <w:color w:val="FFFFFF"/>
                <w:szCs w:val="24"/>
              </w:rPr>
            </w:pPr>
            <w:r>
              <w:rPr>
                <w:rFonts w:ascii="Arial" w:hAnsi="Arial" w:cs="Arial"/>
                <w:color w:val="FFFFFF"/>
                <w:szCs w:val="24"/>
              </w:rPr>
              <w:t>Swyddfa Ardal Aberystwyth</w:t>
            </w:r>
          </w:p>
          <w:p w:rsidR="00B851F5" w:rsidRDefault="005D0201">
            <w:pPr>
              <w:spacing w:after="0" w:line="240" w:lineRule="auto"/>
              <w:rPr>
                <w:rFonts w:ascii="Arial" w:hAnsi="Arial" w:cs="Arial"/>
                <w:color w:val="FFFFFF"/>
                <w:szCs w:val="24"/>
              </w:rPr>
            </w:pPr>
            <w:r>
              <w:rPr>
                <w:rFonts w:ascii="Arial" w:hAnsi="Arial" w:cs="Arial"/>
                <w:color w:val="FFFFFF"/>
                <w:szCs w:val="24"/>
              </w:rPr>
              <w:t>Llyw</w:t>
            </w:r>
            <w:r>
              <w:rPr>
                <w:rFonts w:ascii="Arial" w:hAnsi="Arial" w:cs="Arial"/>
                <w:color w:val="FFFFFF"/>
                <w:szCs w:val="24"/>
              </w:rPr>
              <w:t>odraeth Cymru</w:t>
            </w:r>
          </w:p>
          <w:p w:rsidR="00B851F5" w:rsidRDefault="005D0201">
            <w:pPr>
              <w:spacing w:after="0" w:line="240" w:lineRule="auto"/>
              <w:rPr>
                <w:rFonts w:ascii="Arial" w:hAnsi="Arial" w:cs="Arial"/>
                <w:color w:val="FFFFFF"/>
                <w:szCs w:val="24"/>
              </w:rPr>
            </w:pPr>
            <w:r>
              <w:rPr>
                <w:rFonts w:ascii="Arial" w:hAnsi="Arial" w:cs="Arial"/>
                <w:color w:val="FFFFFF"/>
                <w:szCs w:val="24"/>
              </w:rPr>
              <w:t>Rhodfa Padarn</w:t>
            </w:r>
          </w:p>
          <w:p w:rsidR="00B851F5" w:rsidRDefault="005D0201">
            <w:pPr>
              <w:spacing w:after="0" w:line="240" w:lineRule="auto"/>
              <w:rPr>
                <w:rFonts w:ascii="Arial" w:hAnsi="Arial" w:cs="Arial"/>
                <w:color w:val="FFFFFF"/>
                <w:szCs w:val="24"/>
              </w:rPr>
            </w:pPr>
            <w:r>
              <w:rPr>
                <w:rFonts w:ascii="Arial" w:hAnsi="Arial" w:cs="Arial"/>
                <w:color w:val="FFFFFF"/>
                <w:szCs w:val="24"/>
              </w:rPr>
              <w:t>Llanbadarn Fawr</w:t>
            </w:r>
          </w:p>
          <w:p w:rsidR="00B851F5" w:rsidRDefault="005D0201">
            <w:pPr>
              <w:spacing w:after="0" w:line="240" w:lineRule="auto"/>
              <w:rPr>
                <w:rFonts w:ascii="Arial" w:hAnsi="Arial" w:cs="Arial"/>
                <w:color w:val="FFFFFF"/>
                <w:szCs w:val="24"/>
              </w:rPr>
            </w:pPr>
            <w:r>
              <w:rPr>
                <w:rFonts w:ascii="Arial" w:hAnsi="Arial" w:cs="Arial"/>
                <w:color w:val="FFFFFF"/>
                <w:szCs w:val="24"/>
              </w:rPr>
              <w:t>Aberystwyth</w:t>
            </w:r>
          </w:p>
          <w:p w:rsidR="00B851F5" w:rsidRDefault="005D0201">
            <w:pPr>
              <w:spacing w:after="0" w:line="240" w:lineRule="auto"/>
              <w:rPr>
                <w:rFonts w:ascii="Arial" w:hAnsi="Arial" w:cs="Arial"/>
                <w:color w:val="FFFFFF"/>
                <w:szCs w:val="24"/>
              </w:rPr>
            </w:pPr>
            <w:r>
              <w:rPr>
                <w:rFonts w:ascii="Arial" w:hAnsi="Arial" w:cs="Arial"/>
                <w:color w:val="FFFFFF"/>
                <w:szCs w:val="24"/>
              </w:rPr>
              <w:t>Ceredigion SY23 3UR</w:t>
            </w:r>
          </w:p>
          <w:p w:rsidR="00B851F5" w:rsidRDefault="00B851F5">
            <w:pPr>
              <w:spacing w:after="0" w:line="240" w:lineRule="auto"/>
              <w:rPr>
                <w:rFonts w:ascii="Arial" w:hAnsi="Arial" w:cs="Arial"/>
                <w:color w:val="FFFFFF"/>
                <w:szCs w:val="24"/>
              </w:rPr>
            </w:pPr>
          </w:p>
          <w:p w:rsidR="00B851F5" w:rsidRDefault="005D0201">
            <w:pPr>
              <w:spacing w:after="0" w:line="240" w:lineRule="auto"/>
              <w:rPr>
                <w:rFonts w:ascii="Arial" w:hAnsi="Arial" w:cs="Arial"/>
                <w:color w:val="FFFFFF"/>
                <w:szCs w:val="24"/>
              </w:rPr>
            </w:pPr>
            <w:r>
              <w:rPr>
                <w:rFonts w:ascii="Arial" w:hAnsi="Arial" w:cs="Arial"/>
                <w:color w:val="FFFFFF"/>
                <w:szCs w:val="24"/>
              </w:rPr>
              <w:t>Swyddfa Ardal y Drenewydd</w:t>
            </w:r>
          </w:p>
          <w:p w:rsidR="00B851F5" w:rsidRDefault="005D0201">
            <w:pPr>
              <w:spacing w:after="0" w:line="240" w:lineRule="auto"/>
              <w:rPr>
                <w:rFonts w:ascii="Arial" w:hAnsi="Arial" w:cs="Arial"/>
                <w:color w:val="FFFFFF"/>
                <w:szCs w:val="24"/>
              </w:rPr>
            </w:pPr>
            <w:r>
              <w:rPr>
                <w:rFonts w:ascii="Arial" w:hAnsi="Arial" w:cs="Arial"/>
                <w:color w:val="FFFFFF"/>
                <w:szCs w:val="24"/>
              </w:rPr>
              <w:t>Ty Ladywell</w:t>
            </w:r>
          </w:p>
          <w:p w:rsidR="00B851F5" w:rsidRDefault="005D0201">
            <w:pPr>
              <w:spacing w:after="0" w:line="240" w:lineRule="auto"/>
              <w:rPr>
                <w:rFonts w:ascii="Arial" w:hAnsi="Arial" w:cs="Arial"/>
                <w:color w:val="FFFFFF"/>
                <w:szCs w:val="24"/>
              </w:rPr>
            </w:pPr>
            <w:r>
              <w:rPr>
                <w:rFonts w:ascii="Arial" w:hAnsi="Arial" w:cs="Arial"/>
                <w:color w:val="FFFFFF"/>
                <w:szCs w:val="24"/>
              </w:rPr>
              <w:t>Park Street</w:t>
            </w:r>
          </w:p>
          <w:p w:rsidR="00B851F5" w:rsidRDefault="005D0201">
            <w:pPr>
              <w:spacing w:after="0" w:line="240" w:lineRule="auto"/>
            </w:pPr>
            <w:r>
              <w:rPr>
                <w:rFonts w:ascii="Arial" w:hAnsi="Arial" w:cs="Arial"/>
                <w:color w:val="FFFFFF"/>
                <w:szCs w:val="24"/>
              </w:rPr>
              <w:t>Y Drenewydd SY16 1JB</w:t>
            </w:r>
            <w:r>
              <w:rPr>
                <w:rFonts w:ascii="Arial" w:hAnsi="Arial" w:cs="Arial"/>
                <w:color w:val="FFFFFF"/>
                <w:sz w:val="23"/>
                <w:szCs w:val="24"/>
              </w:rPr>
              <w:t xml:space="preserve"> </w:t>
            </w:r>
          </w:p>
        </w:tc>
        <w:tc>
          <w:tcPr>
            <w:tcW w:w="4926" w:type="dxa"/>
            <w:shd w:val="clear" w:color="auto" w:fill="auto"/>
            <w:tcMar>
              <w:top w:w="0" w:type="dxa"/>
              <w:left w:w="170" w:type="dxa"/>
              <w:bottom w:w="0" w:type="dxa"/>
              <w:right w:w="170" w:type="dxa"/>
            </w:tcMar>
          </w:tcPr>
          <w:p w:rsidR="00B851F5" w:rsidRDefault="005D0201">
            <w:pPr>
              <w:pStyle w:val="Pa11"/>
              <w:spacing w:line="240" w:lineRule="auto"/>
              <w:rPr>
                <w:rFonts w:ascii="Arial" w:hAnsi="Arial" w:cs="Arial"/>
                <w:color w:val="FFFFFF"/>
                <w:sz w:val="22"/>
                <w:szCs w:val="23"/>
              </w:rPr>
            </w:pPr>
            <w:r>
              <w:rPr>
                <w:rFonts w:ascii="Arial" w:hAnsi="Arial" w:cs="Arial"/>
                <w:color w:val="FFFFFF"/>
                <w:sz w:val="22"/>
                <w:szCs w:val="23"/>
              </w:rPr>
              <w:t>Swyddfa Ranbarthol Llandrindod</w:t>
            </w:r>
          </w:p>
          <w:p w:rsidR="00B851F5" w:rsidRDefault="005D0201">
            <w:pPr>
              <w:pStyle w:val="Pa11"/>
              <w:spacing w:line="240" w:lineRule="auto"/>
              <w:rPr>
                <w:rFonts w:ascii="Arial" w:hAnsi="Arial" w:cs="Arial"/>
                <w:color w:val="FFFFFF"/>
                <w:sz w:val="22"/>
                <w:szCs w:val="23"/>
              </w:rPr>
            </w:pPr>
            <w:r>
              <w:rPr>
                <w:rFonts w:ascii="Arial" w:hAnsi="Arial" w:cs="Arial"/>
                <w:color w:val="FFFFFF"/>
                <w:sz w:val="22"/>
                <w:szCs w:val="23"/>
              </w:rPr>
              <w:t>Adeiladau’r Llywodraeth</w:t>
            </w:r>
          </w:p>
          <w:p w:rsidR="00B851F5" w:rsidRDefault="005D0201">
            <w:pPr>
              <w:pStyle w:val="Pa11"/>
              <w:spacing w:line="240" w:lineRule="auto"/>
              <w:rPr>
                <w:rFonts w:ascii="Arial" w:hAnsi="Arial" w:cs="Arial"/>
                <w:color w:val="FFFFFF"/>
                <w:sz w:val="22"/>
                <w:szCs w:val="23"/>
              </w:rPr>
            </w:pPr>
            <w:r>
              <w:rPr>
                <w:rFonts w:ascii="Arial" w:hAnsi="Arial" w:cs="Arial"/>
                <w:color w:val="FFFFFF"/>
                <w:sz w:val="22"/>
                <w:szCs w:val="23"/>
              </w:rPr>
              <w:t>Spa Road East</w:t>
            </w:r>
          </w:p>
          <w:p w:rsidR="00B851F5" w:rsidRDefault="005D0201">
            <w:pPr>
              <w:pStyle w:val="Pa11"/>
              <w:spacing w:line="240" w:lineRule="auto"/>
              <w:rPr>
                <w:rFonts w:ascii="Arial" w:hAnsi="Arial" w:cs="Arial"/>
                <w:color w:val="FFFFFF"/>
                <w:sz w:val="22"/>
                <w:szCs w:val="23"/>
              </w:rPr>
            </w:pPr>
            <w:r>
              <w:rPr>
                <w:rFonts w:ascii="Arial" w:hAnsi="Arial" w:cs="Arial"/>
                <w:color w:val="FFFFFF"/>
                <w:sz w:val="22"/>
                <w:szCs w:val="23"/>
              </w:rPr>
              <w:t>Llandrindod LD1 5HA</w:t>
            </w:r>
          </w:p>
          <w:p w:rsidR="00B851F5" w:rsidRDefault="00B851F5">
            <w:pPr>
              <w:pStyle w:val="Pa11"/>
              <w:spacing w:line="240" w:lineRule="auto"/>
              <w:rPr>
                <w:rFonts w:ascii="Arial" w:hAnsi="Arial" w:cs="Arial"/>
                <w:color w:val="FFFFFF"/>
                <w:sz w:val="22"/>
                <w:szCs w:val="23"/>
              </w:rPr>
            </w:pPr>
          </w:p>
          <w:p w:rsidR="00B851F5" w:rsidRDefault="005D0201">
            <w:pPr>
              <w:pStyle w:val="Pa11"/>
              <w:spacing w:line="240" w:lineRule="auto"/>
              <w:rPr>
                <w:rFonts w:ascii="Arial" w:hAnsi="Arial" w:cs="Arial"/>
                <w:color w:val="FFFFFF"/>
                <w:sz w:val="22"/>
                <w:szCs w:val="23"/>
              </w:rPr>
            </w:pPr>
            <w:r>
              <w:rPr>
                <w:rFonts w:ascii="Arial" w:hAnsi="Arial" w:cs="Arial"/>
                <w:color w:val="FFFFFF"/>
                <w:sz w:val="22"/>
                <w:szCs w:val="23"/>
              </w:rPr>
              <w:t xml:space="preserve">Swyddfa </w:t>
            </w:r>
            <w:r>
              <w:rPr>
                <w:rFonts w:ascii="Arial" w:hAnsi="Arial" w:cs="Arial"/>
                <w:color w:val="FFFFFF"/>
                <w:sz w:val="22"/>
                <w:szCs w:val="23"/>
              </w:rPr>
              <w:t>Ranbarthol Cyffordd</w:t>
            </w:r>
          </w:p>
          <w:p w:rsidR="00B851F5" w:rsidRDefault="005D0201">
            <w:pPr>
              <w:pStyle w:val="Pa11"/>
              <w:spacing w:line="240" w:lineRule="auto"/>
              <w:rPr>
                <w:rFonts w:ascii="Arial" w:hAnsi="Arial" w:cs="Arial"/>
                <w:color w:val="FFFFFF"/>
                <w:sz w:val="22"/>
                <w:szCs w:val="23"/>
              </w:rPr>
            </w:pPr>
            <w:r>
              <w:rPr>
                <w:rFonts w:ascii="Arial" w:hAnsi="Arial" w:cs="Arial"/>
                <w:color w:val="FFFFFF"/>
                <w:sz w:val="22"/>
                <w:szCs w:val="23"/>
              </w:rPr>
              <w:t>Llandudno</w:t>
            </w:r>
          </w:p>
          <w:p w:rsidR="00B851F5" w:rsidRDefault="005D0201">
            <w:pPr>
              <w:pStyle w:val="Pa11"/>
              <w:spacing w:line="240" w:lineRule="auto"/>
              <w:rPr>
                <w:rFonts w:ascii="Arial" w:hAnsi="Arial" w:cs="Arial"/>
                <w:color w:val="FFFFFF"/>
                <w:sz w:val="22"/>
                <w:szCs w:val="23"/>
              </w:rPr>
            </w:pPr>
            <w:r>
              <w:rPr>
                <w:rFonts w:ascii="Arial" w:hAnsi="Arial" w:cs="Arial"/>
                <w:color w:val="FFFFFF"/>
                <w:sz w:val="22"/>
                <w:szCs w:val="23"/>
              </w:rPr>
              <w:t>Sarn Mynach</w:t>
            </w:r>
          </w:p>
          <w:p w:rsidR="00B851F5" w:rsidRDefault="005D0201">
            <w:pPr>
              <w:pStyle w:val="Pa11"/>
              <w:spacing w:line="240" w:lineRule="auto"/>
              <w:rPr>
                <w:rFonts w:ascii="Arial" w:hAnsi="Arial" w:cs="Arial"/>
                <w:color w:val="FFFFFF"/>
                <w:sz w:val="22"/>
                <w:szCs w:val="23"/>
              </w:rPr>
            </w:pPr>
            <w:r>
              <w:rPr>
                <w:rFonts w:ascii="Arial" w:hAnsi="Arial" w:cs="Arial"/>
                <w:color w:val="FFFFFF"/>
                <w:sz w:val="22"/>
                <w:szCs w:val="23"/>
              </w:rPr>
              <w:t>Cyffordd Llandudno</w:t>
            </w:r>
          </w:p>
          <w:p w:rsidR="00B851F5" w:rsidRDefault="005D0201">
            <w:pPr>
              <w:pStyle w:val="Pa11"/>
              <w:spacing w:line="240" w:lineRule="auto"/>
              <w:rPr>
                <w:rFonts w:ascii="Arial" w:hAnsi="Arial" w:cs="Arial"/>
                <w:color w:val="FFFFFF"/>
                <w:sz w:val="22"/>
                <w:szCs w:val="23"/>
              </w:rPr>
            </w:pPr>
            <w:r>
              <w:rPr>
                <w:rFonts w:ascii="Arial" w:hAnsi="Arial" w:cs="Arial"/>
                <w:color w:val="FFFFFF"/>
                <w:sz w:val="22"/>
                <w:szCs w:val="23"/>
              </w:rPr>
              <w:t>Conwy LL31 9RZ</w:t>
            </w:r>
          </w:p>
          <w:p w:rsidR="00B851F5" w:rsidRDefault="00B851F5">
            <w:pPr>
              <w:pStyle w:val="Pa11"/>
              <w:spacing w:line="240" w:lineRule="auto"/>
              <w:rPr>
                <w:rFonts w:ascii="Arial" w:hAnsi="Arial" w:cs="Arial"/>
                <w:color w:val="FFFFFF"/>
                <w:sz w:val="22"/>
                <w:szCs w:val="23"/>
              </w:rPr>
            </w:pPr>
          </w:p>
          <w:p w:rsidR="00B851F5" w:rsidRDefault="005D0201">
            <w:pPr>
              <w:pStyle w:val="Pa11"/>
              <w:spacing w:line="240" w:lineRule="auto"/>
              <w:rPr>
                <w:rFonts w:ascii="Arial" w:hAnsi="Arial" w:cs="Arial"/>
                <w:color w:val="FFFFFF"/>
                <w:sz w:val="22"/>
                <w:szCs w:val="23"/>
              </w:rPr>
            </w:pPr>
            <w:r>
              <w:rPr>
                <w:rFonts w:ascii="Arial" w:hAnsi="Arial" w:cs="Arial"/>
                <w:color w:val="FFFFFF"/>
                <w:sz w:val="22"/>
                <w:szCs w:val="23"/>
              </w:rPr>
              <w:t>Taliadau Gwledig Cymru</w:t>
            </w:r>
          </w:p>
          <w:p w:rsidR="00B851F5" w:rsidRDefault="005D0201">
            <w:pPr>
              <w:pStyle w:val="Pa11"/>
              <w:spacing w:line="240" w:lineRule="auto"/>
              <w:rPr>
                <w:rFonts w:ascii="Arial" w:hAnsi="Arial" w:cs="Arial"/>
                <w:color w:val="FFFFFF"/>
                <w:sz w:val="22"/>
                <w:szCs w:val="23"/>
              </w:rPr>
            </w:pPr>
            <w:r>
              <w:rPr>
                <w:rFonts w:ascii="Arial" w:hAnsi="Arial" w:cs="Arial"/>
                <w:color w:val="FFFFFF"/>
                <w:sz w:val="22"/>
                <w:szCs w:val="23"/>
              </w:rPr>
              <w:t>Llywodraeth Cymru</w:t>
            </w:r>
          </w:p>
          <w:p w:rsidR="00B851F5" w:rsidRDefault="005D0201">
            <w:pPr>
              <w:pStyle w:val="Pa11"/>
              <w:spacing w:line="240" w:lineRule="auto"/>
              <w:rPr>
                <w:rFonts w:ascii="Arial" w:hAnsi="Arial" w:cs="Arial"/>
                <w:color w:val="FFFFFF"/>
                <w:sz w:val="22"/>
                <w:szCs w:val="23"/>
              </w:rPr>
            </w:pPr>
            <w:r>
              <w:rPr>
                <w:rFonts w:ascii="Arial" w:hAnsi="Arial" w:cs="Arial"/>
                <w:color w:val="FFFFFF"/>
                <w:sz w:val="22"/>
                <w:szCs w:val="23"/>
              </w:rPr>
              <w:t>Craidd y Gorllewin, 4ydd Llawr</w:t>
            </w:r>
          </w:p>
          <w:p w:rsidR="00B851F5" w:rsidRDefault="005D0201">
            <w:pPr>
              <w:pStyle w:val="Pa11"/>
              <w:spacing w:line="240" w:lineRule="auto"/>
              <w:rPr>
                <w:rFonts w:ascii="Arial" w:hAnsi="Arial" w:cs="Arial"/>
                <w:color w:val="FFFFFF"/>
                <w:sz w:val="22"/>
                <w:szCs w:val="23"/>
              </w:rPr>
            </w:pPr>
            <w:r>
              <w:rPr>
                <w:rFonts w:ascii="Arial" w:hAnsi="Arial" w:cs="Arial"/>
                <w:color w:val="FFFFFF"/>
                <w:sz w:val="22"/>
                <w:szCs w:val="23"/>
              </w:rPr>
              <w:t>Parc Cathays</w:t>
            </w:r>
          </w:p>
          <w:p w:rsidR="00B851F5" w:rsidRDefault="005D0201">
            <w:pPr>
              <w:pStyle w:val="Pa11"/>
              <w:spacing w:line="240" w:lineRule="auto"/>
              <w:rPr>
                <w:rFonts w:ascii="Arial" w:hAnsi="Arial" w:cs="Arial"/>
                <w:color w:val="FFFFFF"/>
                <w:sz w:val="22"/>
                <w:szCs w:val="23"/>
              </w:rPr>
            </w:pPr>
            <w:r>
              <w:rPr>
                <w:rFonts w:ascii="Arial" w:hAnsi="Arial" w:cs="Arial"/>
                <w:color w:val="FFFFFF"/>
                <w:sz w:val="22"/>
                <w:szCs w:val="23"/>
              </w:rPr>
              <w:t>Caerdydd CF10 3NQ</w:t>
            </w:r>
          </w:p>
          <w:p w:rsidR="00B851F5" w:rsidRDefault="005D0201">
            <w:pPr>
              <w:pStyle w:val="Pa11"/>
              <w:spacing w:line="240" w:lineRule="auto"/>
            </w:pPr>
            <w:r>
              <w:rPr>
                <w:rFonts w:ascii="Arial" w:hAnsi="Arial" w:cs="Arial"/>
                <w:color w:val="FFFFFF"/>
                <w:sz w:val="22"/>
                <w:szCs w:val="23"/>
              </w:rPr>
              <w:t xml:space="preserve"> </w:t>
            </w:r>
          </w:p>
          <w:p w:rsidR="00B851F5" w:rsidRDefault="005D0201">
            <w:pPr>
              <w:pStyle w:val="Pa11"/>
              <w:spacing w:after="120" w:line="240" w:lineRule="auto"/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 xml:space="preserve">Mynediad at swyddfeydd Llywodraeth Cymru ar gyfer pobl ag anableddau neu </w:t>
            </w:r>
            <w:r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 xml:space="preserve">anghenion arbennig </w:t>
            </w:r>
          </w:p>
          <w:p w:rsidR="00B851F5" w:rsidRDefault="005D0201">
            <w:pPr>
              <w:pStyle w:val="Pa11"/>
              <w:spacing w:line="240" w:lineRule="auto"/>
            </w:pPr>
            <w:r>
              <w:rPr>
                <w:rFonts w:ascii="Arial" w:hAnsi="Arial" w:cs="Arial"/>
                <w:color w:val="FFFFFF"/>
                <w:sz w:val="22"/>
                <w:szCs w:val="23"/>
              </w:rPr>
              <w:t>Os oes gennych anghenion arbennig a’ch bod yn teimlo nad yw ein cyfleusterau yn ateb y gofynion, cysylltwch â’r Ganolfan Gyswllt i Gwsmeriaid ar 0300 062 5004 i gael swyddogion Llywodraeth Cymru wneud trefniadau addas ar eich cyfer.</w:t>
            </w:r>
            <w:r>
              <w:rPr>
                <w:rFonts w:ascii="Arial" w:hAnsi="Arial" w:cs="Arial"/>
                <w:color w:val="FFFFFF"/>
                <w:sz w:val="23"/>
                <w:szCs w:val="23"/>
              </w:rPr>
              <w:t xml:space="preserve"> </w:t>
            </w:r>
          </w:p>
          <w:p w:rsidR="00B851F5" w:rsidRDefault="00B851F5">
            <w:pPr>
              <w:pStyle w:val="Pa11"/>
              <w:spacing w:line="240" w:lineRule="auto"/>
              <w:rPr>
                <w:rFonts w:ascii="Arial" w:hAnsi="Arial" w:cs="Arial"/>
                <w:color w:val="FFFFFF"/>
                <w:sz w:val="23"/>
                <w:szCs w:val="23"/>
              </w:rPr>
            </w:pPr>
          </w:p>
          <w:p w:rsidR="00B851F5" w:rsidRDefault="005D0201">
            <w:pPr>
              <w:pStyle w:val="Pa11"/>
              <w:spacing w:after="120" w:line="240" w:lineRule="auto"/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>G</w:t>
            </w:r>
            <w:r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 xml:space="preserve">wefan Llywodraeth Cymru </w:t>
            </w:r>
          </w:p>
          <w:p w:rsidR="00B851F5" w:rsidRDefault="005D0201">
            <w:pPr>
              <w:pStyle w:val="Pa11"/>
              <w:spacing w:line="240" w:lineRule="auto"/>
              <w:rPr>
                <w:rFonts w:ascii="Arial" w:hAnsi="Arial" w:cs="Arial"/>
                <w:color w:val="FFFFFF"/>
                <w:sz w:val="22"/>
                <w:szCs w:val="23"/>
              </w:rPr>
            </w:pPr>
            <w:r>
              <w:rPr>
                <w:rFonts w:ascii="Arial" w:hAnsi="Arial" w:cs="Arial"/>
                <w:color w:val="FFFFFF"/>
                <w:sz w:val="22"/>
                <w:szCs w:val="23"/>
              </w:rPr>
              <w:t>I weld yr wybodaeth ddiweddaraf am amaethyddiaeth a materion gwledig, ewch i wefan Llywodraeth Cymru yn:</w:t>
            </w:r>
          </w:p>
          <w:p w:rsidR="00B851F5" w:rsidRDefault="005D0201">
            <w:pPr>
              <w:pStyle w:val="Pa11"/>
              <w:spacing w:line="240" w:lineRule="auto"/>
            </w:pPr>
            <w:hyperlink r:id="rId14" w:history="1">
              <w:r>
                <w:rPr>
                  <w:rStyle w:val="Hyperlink"/>
                  <w:rFonts w:ascii="Arial" w:hAnsi="Arial" w:cs="Arial"/>
                  <w:color w:val="FFFFFF"/>
                  <w:sz w:val="22"/>
                  <w:szCs w:val="23"/>
                </w:rPr>
                <w:t>www.cymru.llyw/cynlluniauamaeth</w:t>
              </w:r>
            </w:hyperlink>
            <w:r>
              <w:rPr>
                <w:rFonts w:ascii="Arial" w:hAnsi="Arial" w:cs="Arial"/>
                <w:color w:val="FFFFFF"/>
                <w:sz w:val="22"/>
                <w:szCs w:val="23"/>
              </w:rPr>
              <w:t>.</w:t>
            </w:r>
          </w:p>
          <w:p w:rsidR="00B851F5" w:rsidRDefault="005D0201">
            <w:pPr>
              <w:pStyle w:val="Default"/>
              <w:rPr>
                <w:rFonts w:ascii="Arial" w:hAnsi="Arial" w:cs="Arial"/>
                <w:color w:val="FFFFFF"/>
                <w:sz w:val="22"/>
                <w:szCs w:val="23"/>
              </w:rPr>
            </w:pPr>
            <w:r>
              <w:rPr>
                <w:rFonts w:ascii="Arial" w:hAnsi="Arial" w:cs="Arial"/>
                <w:color w:val="FFFFFF"/>
                <w:sz w:val="22"/>
                <w:szCs w:val="23"/>
              </w:rPr>
              <w:t>Bydd cyfle ichi gofrestru arni am daf</w:t>
            </w:r>
            <w:r>
              <w:rPr>
                <w:rFonts w:ascii="Arial" w:hAnsi="Arial" w:cs="Arial"/>
                <w:color w:val="FFFFFF"/>
                <w:sz w:val="22"/>
                <w:szCs w:val="23"/>
              </w:rPr>
              <w:t>len e-newyddion yr Adran Materion Gwledig fydd yn cael ei hanfon atoch trwy e-bost.</w:t>
            </w:r>
          </w:p>
          <w:p w:rsidR="00B851F5" w:rsidRDefault="00B851F5">
            <w:pPr>
              <w:pStyle w:val="Default"/>
              <w:rPr>
                <w:color w:val="FFFFFF"/>
              </w:rPr>
            </w:pPr>
          </w:p>
          <w:p w:rsidR="00B851F5" w:rsidRDefault="005D0201">
            <w:pPr>
              <w:pStyle w:val="Pa15"/>
              <w:spacing w:after="120" w:line="240" w:lineRule="auto"/>
            </w:pPr>
            <w:r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>Gwlad</w:t>
            </w:r>
          </w:p>
          <w:p w:rsidR="00B851F5" w:rsidRDefault="005D0201">
            <w:pPr>
              <w:spacing w:after="0" w:line="240" w:lineRule="auto"/>
            </w:pPr>
            <w:r>
              <w:rPr>
                <w:rFonts w:ascii="Arial" w:hAnsi="Arial" w:cs="Arial"/>
                <w:color w:val="FFFFFF"/>
                <w:szCs w:val="23"/>
              </w:rPr>
              <w:t xml:space="preserve">Gwlad yw cylchgrawn deufisol Llywodraeth Cymru i ffermwyr, busnesau coedwigaeth a phawb sydd â diddordeb mewn ffermio ac yng nghefn gwlad Cymru. Mae’n llawn </w:t>
            </w:r>
            <w:r>
              <w:rPr>
                <w:rFonts w:ascii="Arial" w:hAnsi="Arial" w:cs="Arial"/>
                <w:color w:val="FFFFFF"/>
                <w:szCs w:val="23"/>
              </w:rPr>
              <w:t>newyddion, cyngor a gwybodaeth hawdd eu ffeindio a’u deall. Rhifyn Mawrth/Ebrill 2016 o Gwlad oedd yr un olaf ar gopi caled. Wedi hynny, un o’r ffyrdd rydym yn cyfathrebu fydd trwy e-gylchlythyr Gwlad. I sicrhau eich bod yn parhau i glywed am y newyddion a</w:t>
            </w:r>
            <w:r>
              <w:rPr>
                <w:rFonts w:ascii="Arial" w:hAnsi="Arial" w:cs="Arial"/>
                <w:color w:val="FFFFFF"/>
                <w:szCs w:val="23"/>
              </w:rPr>
              <w:t xml:space="preserve">’r datblygiadau diweddaraf gallwch gofrestru i dderbyn yr e-gylchlythyr trwy fynd i: </w:t>
            </w:r>
            <w:hyperlink r:id="rId15" w:history="1">
              <w:r>
                <w:rPr>
                  <w:rStyle w:val="Hyperlink"/>
                  <w:rFonts w:ascii="Arial" w:hAnsi="Arial" w:cs="Arial"/>
                  <w:color w:val="FFFFFF"/>
                  <w:szCs w:val="23"/>
                </w:rPr>
                <w:t>www.llyw.cymru/news-alerts</w:t>
              </w:r>
            </w:hyperlink>
            <w:r>
              <w:rPr>
                <w:rFonts w:ascii="Arial" w:hAnsi="Arial" w:cs="Arial"/>
                <w:color w:val="FFFFFF"/>
                <w:szCs w:val="23"/>
              </w:rPr>
              <w:t xml:space="preserve"> </w:t>
            </w:r>
            <w:hyperlink r:id="rId16" w:history="1">
              <w:r>
                <w:rPr>
                  <w:rStyle w:val="Hyperlink"/>
                  <w:rFonts w:ascii="Arial" w:hAnsi="Arial" w:cs="Arial"/>
                  <w:color w:val="FFFFFF"/>
                  <w:szCs w:val="23"/>
                </w:rPr>
                <w:t>www.llyw.cymru/gwlad</w:t>
              </w:r>
            </w:hyperlink>
          </w:p>
        </w:tc>
      </w:tr>
    </w:tbl>
    <w:p w:rsidR="00B851F5" w:rsidRDefault="00B851F5">
      <w:pPr>
        <w:spacing w:after="0" w:line="240" w:lineRule="auto"/>
      </w:pPr>
    </w:p>
    <w:sectPr w:rsidR="00B851F5">
      <w:footerReference w:type="default" r:id="rId17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D0201">
      <w:pPr>
        <w:spacing w:after="0" w:line="240" w:lineRule="auto"/>
      </w:pPr>
      <w:r>
        <w:separator/>
      </w:r>
    </w:p>
  </w:endnote>
  <w:endnote w:type="continuationSeparator" w:id="0">
    <w:p w:rsidR="00000000" w:rsidRDefault="005D0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wis721 BT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mbusSan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FC0" w:rsidRDefault="005D0201">
    <w:pPr>
      <w:pStyle w:val="Footer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  <w:p w:rsidR="003F0FC0" w:rsidRDefault="005D02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D020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00000" w:rsidRDefault="005D02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70861"/>
    <w:multiLevelType w:val="multilevel"/>
    <w:tmpl w:val="603EB34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A8F4257"/>
    <w:multiLevelType w:val="multilevel"/>
    <w:tmpl w:val="7A1047F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B1855A9"/>
    <w:multiLevelType w:val="multilevel"/>
    <w:tmpl w:val="1300296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4C157F6"/>
    <w:multiLevelType w:val="multilevel"/>
    <w:tmpl w:val="67246A5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82B6CA4"/>
    <w:multiLevelType w:val="multilevel"/>
    <w:tmpl w:val="5758350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08B1B93"/>
    <w:multiLevelType w:val="multilevel"/>
    <w:tmpl w:val="0C96398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41727549"/>
    <w:multiLevelType w:val="multilevel"/>
    <w:tmpl w:val="75F6FC4C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831BB5"/>
    <w:multiLevelType w:val="multilevel"/>
    <w:tmpl w:val="705CEF4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6D05219C"/>
    <w:multiLevelType w:val="multilevel"/>
    <w:tmpl w:val="09CC3FD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788960DE"/>
    <w:multiLevelType w:val="multilevel"/>
    <w:tmpl w:val="E5C0B27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3"/>
  </w:num>
  <w:num w:numId="5">
    <w:abstractNumId w:val="8"/>
  </w:num>
  <w:num w:numId="6">
    <w:abstractNumId w:val="0"/>
  </w:num>
  <w:num w:numId="7">
    <w:abstractNumId w:val="4"/>
  </w:num>
  <w:num w:numId="8">
    <w:abstractNumId w:val="1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B851F5"/>
    <w:rsid w:val="005D0201"/>
    <w:rsid w:val="00A96452"/>
    <w:rsid w:val="00B8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E6DD60D6-C820-431B-8593-5C256DF43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paragraph" w:styleId="ListParagraph">
    <w:name w:val="List Paragraph"/>
    <w:basedOn w:val="Normal"/>
    <w:pPr>
      <w:ind w:left="720"/>
    </w:pPr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Swis721 BT" w:hAnsi="Swis721 BT" w:cs="Swis721 BT"/>
      <w:color w:val="000000"/>
      <w:sz w:val="24"/>
      <w:szCs w:val="24"/>
      <w:lang w:eastAsia="en-GB"/>
    </w:rPr>
  </w:style>
  <w:style w:type="paragraph" w:customStyle="1" w:styleId="Pa15">
    <w:name w:val="Pa15"/>
    <w:basedOn w:val="Default"/>
    <w:next w:val="Default"/>
    <w:pPr>
      <w:spacing w:line="281" w:lineRule="atLeast"/>
    </w:pPr>
    <w:rPr>
      <w:rFonts w:cs="Times New Roman"/>
      <w:color w:val="auto"/>
    </w:rPr>
  </w:style>
  <w:style w:type="paragraph" w:customStyle="1" w:styleId="Pa11">
    <w:name w:val="Pa11"/>
    <w:basedOn w:val="Default"/>
    <w:next w:val="Default"/>
    <w:pPr>
      <w:spacing w:line="241" w:lineRule="atLeast"/>
    </w:pPr>
    <w:rPr>
      <w:rFonts w:cs="Times New Roman"/>
      <w:color w:val="auto"/>
    </w:rPr>
  </w:style>
  <w:style w:type="paragraph" w:customStyle="1" w:styleId="Pa23">
    <w:name w:val="Pa23"/>
    <w:basedOn w:val="Default"/>
    <w:next w:val="Default"/>
    <w:pPr>
      <w:spacing w:line="241" w:lineRule="atLeast"/>
    </w:pPr>
    <w:rPr>
      <w:rFonts w:cs="Times New Roman"/>
      <w:color w:val="auto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paragraph" w:customStyle="1" w:styleId="Pa4">
    <w:name w:val="Pa4"/>
    <w:basedOn w:val="Normal"/>
    <w:next w:val="Normal"/>
    <w:pPr>
      <w:autoSpaceDE w:val="0"/>
      <w:spacing w:after="0" w:line="241" w:lineRule="atLeast"/>
    </w:pPr>
    <w:rPr>
      <w:rFonts w:ascii="NimbusSan" w:hAnsi="NimbusSan"/>
      <w:sz w:val="24"/>
      <w:szCs w:val="24"/>
      <w:lang w:eastAsia="en-GB"/>
    </w:rPr>
  </w:style>
  <w:style w:type="character" w:customStyle="1" w:styleId="A4">
    <w:name w:val="A4"/>
    <w:rPr>
      <w:rFonts w:cs="NimbusSan"/>
      <w:color w:val="000000"/>
      <w:sz w:val="15"/>
      <w:szCs w:val="15"/>
    </w:rPr>
  </w:style>
  <w:style w:type="character" w:styleId="Hyperlink">
    <w:name w:val="Hyperlink"/>
    <w:basedOn w:val="DefaultParagraphFont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pwonline@gov.wales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beta.llyw.cymru/cofrestrwch-ar-gyfer-newyddion-amaethyddiaeth-choedwigaeth-gwla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llyw.cymru/news-alerts/?skip=1&amp;lang=cy" TargetMode="Externa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cymru.llyw/cynlluniauamaeth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92ED104B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92ED104B.dotm</Template>
  <TotalTime>4</TotalTime>
  <Pages>12</Pages>
  <Words>1513</Words>
  <Characters>8630</Characters>
  <Application>Microsoft Office Word</Application>
  <DocSecurity>0</DocSecurity>
  <Lines>71</Lines>
  <Paragraphs>20</Paragraphs>
  <ScaleCrop>false</ScaleCrop>
  <Company>Welsh Government</Company>
  <LinksUpToDate>false</LinksUpToDate>
  <CharactersWithSpaces>10123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Thomas, Shirley (ESNR-AFM-Rural Payments Wales)</dc:creator>
  <cp:lastModifiedBy>Williams, Jo (ESNR-Economy Skills and Natural Resources)</cp:lastModifiedBy>
  <cp:revision>3</cp:revision>
  <dcterms:created xsi:type="dcterms:W3CDTF">2021-02-04T11:39:00Z</dcterms:created>
  <dcterms:modified xsi:type="dcterms:W3CDTF">2021-02-04T11:42:00Z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A23436864</vt:lpwstr>
  </property>
  <property fmtid="{D5CDD505-2E9C-101B-9397-08002B2CF9AE}" pid="4" name="Objective-Title">
    <vt:lpwstr>Core Criteria, Nutrient Efficiency and Water Efficiency Form - Welsh</vt:lpwstr>
  </property>
  <property fmtid="{D5CDD505-2E9C-101B-9397-08002B2CF9AE}" pid="5" name="Objective-Description">
    <vt:lpwstr/>
  </property>
  <property fmtid="{D5CDD505-2E9C-101B-9397-08002B2CF9AE}" pid="6" name="Objective-CreationStamp">
    <vt:filetime>2018-08-28T09:27:57Z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2018-08-30T09:33:18Z</vt:filetime>
  </property>
  <property fmtid="{D5CDD505-2E9C-101B-9397-08002B2CF9AE}" pid="11" name="Objective-Owner">
    <vt:lpwstr>Owen, Rhys Gittins (ESNR - ERA - Rural Payments Wales)</vt:lpwstr>
  </property>
  <property fmtid="{D5CDD505-2E9C-101B-9397-08002B2CF9AE}" pid="12" name="Objective-Path">
    <vt:lpwstr>Objective Global Folder:Business File Plan:Economy, Skills &amp; Natural Resources (ESNR):Economy, Skills &amp; Natural Resources (ESNR) - ERA - Rural Payments:1 - Save:Rural Payments Wales:Scheme Management:SPG:Sustainable Production Grant - Advice &amp; Guidance - </vt:lpwstr>
  </property>
  <property fmtid="{D5CDD505-2E9C-101B-9397-08002B2CF9AE}" pid="13" name="Objective-Parent">
    <vt:lpwstr>Core Criteria, Nutrient Efficiency and Water Eficiency forms</vt:lpwstr>
  </property>
  <property fmtid="{D5CDD505-2E9C-101B-9397-08002B2CF9AE}" pid="14" name="Objective-State">
    <vt:lpwstr>Being Edited</vt:lpwstr>
  </property>
  <property fmtid="{D5CDD505-2E9C-101B-9397-08002B2CF9AE}" pid="15" name="Objective-VersionId">
    <vt:lpwstr>vA46602387</vt:lpwstr>
  </property>
  <property fmtid="{D5CDD505-2E9C-101B-9397-08002B2CF9AE}" pid="16" name="Objective-Version">
    <vt:lpwstr>10.1</vt:lpwstr>
  </property>
  <property fmtid="{D5CDD505-2E9C-101B-9397-08002B2CF9AE}" pid="17" name="Objective-VersionNumber">
    <vt:r8>12</vt:r8>
  </property>
  <property fmtid="{D5CDD505-2E9C-101B-9397-08002B2CF9AE}" pid="18" name="Objective-VersionComment">
    <vt:lpwstr/>
  </property>
  <property fmtid="{D5CDD505-2E9C-101B-9397-08002B2CF9AE}" pid="19" name="Objective-FileNumber">
    <vt:lpwstr>qA1345762</vt:lpwstr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Welsh (cym)</vt:lpwstr>
  </property>
  <property fmtid="{D5CDD505-2E9C-101B-9397-08002B2CF9AE}" pid="23" name="Objective-Date Acquired">
    <vt:filetime>2018-08-28T22:59:59Z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Language [system]">
    <vt:lpwstr>Welsh (cym)</vt:lpwstr>
  </property>
  <property fmtid="{D5CDD505-2E9C-101B-9397-08002B2CF9AE}" pid="29" name="Objective-Date Acquired [system]">
    <vt:filetime>2018-08-27T23:00:00Z</vt:filetime>
  </property>
  <property fmtid="{D5CDD505-2E9C-101B-9397-08002B2CF9AE}" pid="30" name="Objective-What to Keep [system]">
    <vt:lpwstr>No</vt:lpwstr>
  </property>
  <property fmtid="{D5CDD505-2E9C-101B-9397-08002B2CF9AE}" pid="31" name="Objective-Official Translation [system]">
    <vt:lpwstr/>
  </property>
  <property fmtid="{D5CDD505-2E9C-101B-9397-08002B2CF9AE}" pid="32" name="Objective-Connect Creator [system]">
    <vt:lpwstr/>
  </property>
</Properties>
</file>