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BF77A2" w:rsidRPr="00076A10" w:rsidTr="000C1737">
        <w:trPr>
          <w:trHeight w:val="1690"/>
        </w:trPr>
        <w:tc>
          <w:tcPr>
            <w:tcW w:w="9855" w:type="dxa"/>
            <w:gridSpan w:val="2"/>
          </w:tcPr>
          <w:p w:rsidR="00BF77A2" w:rsidRPr="0013337B" w:rsidRDefault="00BF77A2" w:rsidP="0013337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076A10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>Rhowch</w:t>
            </w:r>
            <w:proofErr w:type="spellEnd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>logo’r</w:t>
            </w:r>
            <w:proofErr w:type="spellEnd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>awdurdod</w:t>
            </w:r>
            <w:proofErr w:type="spellEnd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>lleol</w:t>
            </w:r>
            <w:proofErr w:type="spellEnd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color w:val="FF0000"/>
                <w:sz w:val="32"/>
                <w:szCs w:val="32"/>
              </w:rPr>
              <w:t>yma</w:t>
            </w:r>
            <w:proofErr w:type="spellEnd"/>
          </w:p>
        </w:tc>
      </w:tr>
      <w:tr w:rsidR="00E1074A" w:rsidRPr="00076A10" w:rsidTr="000C1737">
        <w:trPr>
          <w:trHeight w:val="11195"/>
        </w:trPr>
        <w:tc>
          <w:tcPr>
            <w:tcW w:w="1951" w:type="dxa"/>
          </w:tcPr>
          <w:p w:rsidR="006E4CE4" w:rsidRPr="00076A10" w:rsidRDefault="006E4CE4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GoBack"/>
          </w:p>
          <w:p w:rsidR="00A3013D" w:rsidRPr="00076A10" w:rsidRDefault="00A3013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3013D" w:rsidRPr="00076A10" w:rsidRDefault="00A3013D" w:rsidP="00480D22">
            <w:pPr>
              <w:pStyle w:val="NoSpacing"/>
              <w:ind w:right="175" w:hanging="142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A9E5D5F" wp14:editId="6870CDAA">
                  <wp:extent cx="1145670" cy="1047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97" cy="105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E4" w:rsidRPr="00076A10" w:rsidRDefault="006E4CE4" w:rsidP="006E4CE4">
            <w:pPr>
              <w:rPr>
                <w:rFonts w:ascii="Arial" w:hAnsi="Arial" w:cs="Arial"/>
                <w:lang w:val="en-US"/>
              </w:rPr>
            </w:pPr>
          </w:p>
          <w:p w:rsidR="006E4CE4" w:rsidRPr="00076A10" w:rsidRDefault="006E4CE4" w:rsidP="006E4CE4">
            <w:pPr>
              <w:rPr>
                <w:rFonts w:ascii="Arial" w:hAnsi="Arial" w:cs="Arial"/>
                <w:lang w:val="en-US"/>
              </w:rPr>
            </w:pPr>
          </w:p>
          <w:p w:rsidR="00F57645" w:rsidRPr="00076A10" w:rsidRDefault="00F57645" w:rsidP="006E4CE4">
            <w:pPr>
              <w:rPr>
                <w:rFonts w:ascii="Arial" w:hAnsi="Arial" w:cs="Arial"/>
                <w:lang w:val="en-US"/>
              </w:rPr>
            </w:pPr>
          </w:p>
          <w:p w:rsidR="00F57645" w:rsidRPr="00076A10" w:rsidRDefault="00F57645" w:rsidP="006E4CE4">
            <w:pPr>
              <w:rPr>
                <w:rFonts w:ascii="Arial" w:hAnsi="Arial" w:cs="Arial"/>
                <w:lang w:val="en-US"/>
              </w:rPr>
            </w:pPr>
          </w:p>
          <w:p w:rsidR="00F57645" w:rsidRPr="00076A10" w:rsidRDefault="00F57645" w:rsidP="006E4CE4">
            <w:pPr>
              <w:rPr>
                <w:rFonts w:ascii="Arial" w:hAnsi="Arial" w:cs="Arial"/>
                <w:lang w:val="en-US"/>
              </w:rPr>
            </w:pPr>
          </w:p>
          <w:p w:rsidR="0090316E" w:rsidRPr="00076A10" w:rsidRDefault="0090316E" w:rsidP="0090316E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13337B" w:rsidRDefault="0013337B" w:rsidP="00B6345A">
            <w:pPr>
              <w:pStyle w:val="NoSpacing"/>
              <w:ind w:left="720"/>
              <w:rPr>
                <w:rFonts w:ascii="Arial" w:hAnsi="Arial" w:cs="Arial"/>
                <w:position w:val="-10"/>
                <w:sz w:val="52"/>
                <w:szCs w:val="52"/>
              </w:rPr>
            </w:pPr>
          </w:p>
          <w:p w:rsidR="00B6345A" w:rsidRPr="00076A10" w:rsidRDefault="00B6345A" w:rsidP="00B6345A">
            <w:pPr>
              <w:pStyle w:val="NoSpacing"/>
              <w:ind w:left="720"/>
              <w:rPr>
                <w:rFonts w:ascii="Arial" w:hAnsi="Arial" w:cs="Arial"/>
                <w:sz w:val="52"/>
                <w:szCs w:val="52"/>
              </w:rPr>
            </w:pPr>
            <w:r w:rsidRPr="00076A10">
              <w:rPr>
                <w:rFonts w:ascii="Arial" w:hAnsi="Arial" w:cs="Arial"/>
                <w:position w:val="-10"/>
                <w:sz w:val="52"/>
                <w:szCs w:val="52"/>
              </w:rPr>
              <w:sym w:font="Wingdings" w:char="F0FC"/>
            </w:r>
          </w:p>
          <w:p w:rsidR="00B6345A" w:rsidRDefault="00B6345A" w:rsidP="0090316E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0316E" w:rsidRPr="00076A10" w:rsidRDefault="0090316E" w:rsidP="0090316E">
            <w:pPr>
              <w:jc w:val="center"/>
              <w:rPr>
                <w:rFonts w:ascii="Arial" w:hAnsi="Arial" w:cs="Arial"/>
                <w:lang w:val="en-US"/>
              </w:rPr>
            </w:pPr>
            <w:r w:rsidRPr="00076A10">
              <w:rPr>
                <w:rFonts w:cs="Arial"/>
                <w:noProof/>
                <w:lang w:eastAsia="en-GB"/>
              </w:rPr>
              <w:drawing>
                <wp:inline distT="0" distB="0" distL="0" distR="0" wp14:anchorId="6A9B0993" wp14:editId="58CB3048">
                  <wp:extent cx="1155583" cy="1085850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89" cy="108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37B" w:rsidRDefault="0013337B" w:rsidP="0090316E">
            <w:pPr>
              <w:rPr>
                <w:rFonts w:ascii="Arial" w:hAnsi="Arial" w:cs="Arial"/>
                <w:lang w:val="en-US"/>
              </w:rPr>
            </w:pPr>
          </w:p>
          <w:p w:rsidR="00B6345A" w:rsidRPr="00076A10" w:rsidRDefault="00B6345A" w:rsidP="0090316E">
            <w:pPr>
              <w:rPr>
                <w:rFonts w:ascii="Arial" w:hAnsi="Arial" w:cs="Arial"/>
                <w:lang w:val="en-US"/>
              </w:rPr>
            </w:pPr>
            <w:r w:rsidRPr="00076A10">
              <w:rPr>
                <w:rFonts w:ascii="Arial" w:hAnsi="Arial" w:cs="Arial"/>
                <w:lang w:val="en-US"/>
              </w:rPr>
              <w:t>…………………..</w:t>
            </w:r>
          </w:p>
          <w:p w:rsidR="00B6345A" w:rsidRPr="00076A10" w:rsidRDefault="00B6345A" w:rsidP="0090316E">
            <w:pPr>
              <w:rPr>
                <w:rFonts w:ascii="Arial" w:hAnsi="Arial" w:cs="Arial"/>
                <w:lang w:val="en-US"/>
              </w:rPr>
            </w:pPr>
          </w:p>
          <w:p w:rsidR="00B6345A" w:rsidRPr="00076A10" w:rsidRDefault="00B6345A" w:rsidP="0090316E">
            <w:pPr>
              <w:rPr>
                <w:rFonts w:ascii="Arial" w:hAnsi="Arial" w:cs="Arial"/>
                <w:lang w:val="en-US"/>
              </w:rPr>
            </w:pPr>
            <w:r w:rsidRPr="00076A10">
              <w:rPr>
                <w:rFonts w:ascii="Arial" w:hAnsi="Arial" w:cs="Arial"/>
                <w:lang w:val="en-US"/>
              </w:rPr>
              <w:t>…………………..</w:t>
            </w:r>
          </w:p>
        </w:tc>
        <w:tc>
          <w:tcPr>
            <w:tcW w:w="7904" w:type="dxa"/>
          </w:tcPr>
          <w:p w:rsidR="0013337B" w:rsidRPr="0013337B" w:rsidRDefault="0013337B" w:rsidP="0013337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Fersiwn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hawdd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ei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darllen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yw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hon.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Mae’r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geiriau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a’r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ystyr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yn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hawdd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eu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darllen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a’u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deall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:rsidR="006E4CE4" w:rsidRPr="00076A10" w:rsidRDefault="006E4CE4" w:rsidP="006E4CE4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:rsidR="00F57645" w:rsidRPr="00076A10" w:rsidRDefault="00F57645" w:rsidP="006E4CE4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:rsidR="0013337B" w:rsidRPr="0013337B" w:rsidRDefault="0013337B" w:rsidP="0013337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13337B">
              <w:rPr>
                <w:rFonts w:ascii="Arial" w:hAnsi="Arial" w:cs="Arial"/>
                <w:sz w:val="32"/>
                <w:szCs w:val="32"/>
              </w:rPr>
              <w:t xml:space="preserve">Gall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rhai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geiriau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fod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yn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anodd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eu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deall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.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Mae’r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rhain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wedi’u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lliwio’n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las</w:t>
            </w:r>
            <w:proofErr w:type="spellEnd"/>
            <w:r w:rsidRPr="0013337B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 xml:space="preserve"> ac </w:t>
            </w:r>
            <w:proofErr w:type="spellStart"/>
            <w:r w:rsidRPr="0013337B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mewn</w:t>
            </w:r>
            <w:proofErr w:type="spellEnd"/>
            <w:r w:rsidRPr="0013337B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 xml:space="preserve"> print bras</w:t>
            </w:r>
            <w:r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13337B">
              <w:rPr>
                <w:rFonts w:ascii="Arial" w:hAnsi="Arial" w:cs="Arial"/>
                <w:sz w:val="32"/>
                <w:szCs w:val="32"/>
              </w:rPr>
              <w:t xml:space="preserve">ac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mae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esboniad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arnyn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nhw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mewn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bocs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o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dan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y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gair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6E4CE4" w:rsidRPr="00076A10" w:rsidRDefault="006E4CE4" w:rsidP="006E4CE4">
            <w:pPr>
              <w:pStyle w:val="NoSpacing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6E4CE4" w:rsidRPr="00076A10" w:rsidRDefault="006E4CE4" w:rsidP="006E4CE4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13337B" w:rsidRPr="0013337B" w:rsidRDefault="0013337B" w:rsidP="0013337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Bydd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angen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rhyw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10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munud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i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lanw’r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ffurflen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E1074A" w:rsidRPr="00076A10" w:rsidRDefault="00E1074A" w:rsidP="00E1074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1074A" w:rsidRPr="00076A10" w:rsidRDefault="00E1074A" w:rsidP="00E1074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13337B" w:rsidRPr="00A51D97" w:rsidRDefault="0013337B" w:rsidP="0013337B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Ticiwch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A51D97">
              <w:rPr>
                <w:rFonts w:ascii="Arial" w:hAnsi="Arial" w:cs="Arial"/>
                <w:sz w:val="28"/>
                <w:szCs w:val="28"/>
              </w:rPr>
              <w:t>un</w:t>
            </w:r>
            <w:proofErr w:type="gram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blwch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ar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gyfer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pob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cwestiwn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.  </w:t>
            </w:r>
          </w:p>
          <w:p w:rsidR="0013337B" w:rsidRPr="00A51D97" w:rsidRDefault="0013337B" w:rsidP="0013337B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13337B" w:rsidRPr="00A51D97" w:rsidRDefault="0013337B" w:rsidP="0013337B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51D97">
              <w:rPr>
                <w:rFonts w:ascii="Arial" w:hAnsi="Arial" w:cs="Arial"/>
                <w:sz w:val="28"/>
                <w:szCs w:val="28"/>
              </w:rPr>
              <w:t>nad</w:t>
            </w:r>
            <w:proofErr w:type="spellEnd"/>
            <w:proofErr w:type="gram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yw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cwestiwn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yn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berthnasol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gadewch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le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gwag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13337B" w:rsidRPr="00A51D97" w:rsidRDefault="0013337B" w:rsidP="0013337B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13337B" w:rsidRPr="00A51D97" w:rsidRDefault="0013337B" w:rsidP="0013337B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byddwch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chi’n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gwneud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camsyniad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neu’n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newid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eich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meddwl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rhowch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groes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drwyddo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a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chynnwys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ateb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cywir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13337B" w:rsidRPr="00A51D97" w:rsidRDefault="0013337B" w:rsidP="0013337B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13337B" w:rsidRPr="00A51D97" w:rsidRDefault="0013337B" w:rsidP="0013337B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chi, </w:t>
            </w:r>
            <w:proofErr w:type="spellStart"/>
            <w:proofErr w:type="gramStart"/>
            <w:r w:rsidRPr="00A51D97">
              <w:rPr>
                <w:rFonts w:ascii="Arial" w:hAnsi="Arial" w:cs="Arial"/>
                <w:sz w:val="28"/>
                <w:szCs w:val="28"/>
              </w:rPr>
              <w:t>mae</w:t>
            </w:r>
            <w:proofErr w:type="spellEnd"/>
            <w:proofErr w:type="gram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croeso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dan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eich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atebion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13337B" w:rsidRPr="00A51D97" w:rsidRDefault="0013337B" w:rsidP="0013337B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13337B" w:rsidRPr="00A51D97" w:rsidRDefault="0013337B" w:rsidP="0013337B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A51D97">
              <w:rPr>
                <w:rFonts w:ascii="Arial" w:hAnsi="Arial" w:cs="Arial"/>
                <w:sz w:val="28"/>
                <w:szCs w:val="28"/>
              </w:rPr>
              <w:t xml:space="preserve">Mae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croeso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ddefnyddio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mwy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bapur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ydych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 am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ddweud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mwy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E1074A" w:rsidRPr="00076A10" w:rsidRDefault="00E1074A" w:rsidP="0013337B">
            <w:pPr>
              <w:pStyle w:val="NoSpacing"/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bookmarkEnd w:id="0"/>
      <w:tr w:rsidR="00B6345A" w:rsidRPr="0013337B" w:rsidTr="000C1737">
        <w:trPr>
          <w:trHeight w:val="272"/>
        </w:trPr>
        <w:tc>
          <w:tcPr>
            <w:tcW w:w="9855" w:type="dxa"/>
            <w:gridSpan w:val="2"/>
          </w:tcPr>
          <w:p w:rsidR="0013337B" w:rsidRDefault="0013337B" w:rsidP="00B6345A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:rsidR="00B6345A" w:rsidRPr="0013337B" w:rsidRDefault="0013337B" w:rsidP="00B6345A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Gwnaed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y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ddogfen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hon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yn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un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hawdd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ei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darllen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trwy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ddefnyddio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13337B">
              <w:rPr>
                <w:rFonts w:ascii="Arial" w:hAnsi="Arial" w:cs="Arial"/>
                <w:sz w:val="32"/>
                <w:szCs w:val="32"/>
              </w:rPr>
              <w:t>Photosymbols</w:t>
            </w:r>
            <w:proofErr w:type="spellEnd"/>
            <w:r w:rsidRPr="0013337B">
              <w:rPr>
                <w:rFonts w:ascii="Arial" w:hAnsi="Arial" w:cs="Arial"/>
                <w:sz w:val="32"/>
                <w:szCs w:val="32"/>
              </w:rPr>
              <w:t xml:space="preserve"> 5.</w:t>
            </w:r>
          </w:p>
        </w:tc>
      </w:tr>
    </w:tbl>
    <w:p w:rsidR="00BF77A2" w:rsidRPr="00076A10" w:rsidRDefault="00BF77A2">
      <w:pPr>
        <w:rPr>
          <w:rFonts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F57645" w:rsidRPr="00076A10" w:rsidTr="00A3013D">
        <w:tc>
          <w:tcPr>
            <w:tcW w:w="9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7645" w:rsidRPr="00076A10" w:rsidRDefault="0013337B" w:rsidP="0013337B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lastRenderedPageBreak/>
              <w:t>Wrth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feddwl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am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eich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bywyd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nawr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ydych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chi’n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cytuno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â’r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canlynol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</w:tr>
      <w:tr w:rsidR="00E1074A" w:rsidRPr="00076A10" w:rsidTr="00A3013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E1074A" w:rsidRPr="00076A10" w:rsidRDefault="00E1074A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6E4CE4" w:rsidRPr="00076A10" w:rsidRDefault="006E4CE4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6E4CE4" w:rsidRPr="00076A10" w:rsidRDefault="0090316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8E70285" wp14:editId="4158720C">
                  <wp:extent cx="1101725" cy="1229360"/>
                  <wp:effectExtent l="0" t="0" r="317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12EE" w:rsidRPr="00076A10" w:rsidRDefault="005312EE" w:rsidP="009305F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13337B" w:rsidRDefault="005312EE" w:rsidP="0013337B">
            <w:pPr>
              <w:pStyle w:val="NoSpacing"/>
              <w:ind w:left="720" w:hanging="720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Arial" w:hAnsi="Arial" w:cs="Arial"/>
                <w:b/>
                <w:sz w:val="28"/>
                <w:szCs w:val="28"/>
              </w:rPr>
              <w:t>1.</w:t>
            </w:r>
            <w:r w:rsidRPr="00076A10">
              <w:rPr>
                <w:rFonts w:ascii="Arial" w:hAnsi="Arial" w:cs="Arial"/>
                <w:b/>
                <w:sz w:val="28"/>
                <w:szCs w:val="28"/>
              </w:rPr>
              <w:tab/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byw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mewn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cartref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lle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hapus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14455D" w:rsidRPr="0014455D" w:rsidRDefault="0014455D" w:rsidP="0013337B">
            <w:pPr>
              <w:pStyle w:val="NoSpacing"/>
              <w:ind w:left="720" w:hanging="72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000182" w:rsidRDefault="007B62A4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7B62A4" w:rsidRPr="00076A10" w:rsidRDefault="007B62A4" w:rsidP="00076A10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7B62A4" w:rsidRPr="00076A10" w:rsidRDefault="007B62A4" w:rsidP="00076A10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7B62A4" w:rsidRPr="00076A10" w:rsidRDefault="007B62A4" w:rsidP="00076A10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7B62A4" w:rsidRPr="00076A10" w:rsidRDefault="007B62A4" w:rsidP="00076A10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7B62A4" w:rsidRPr="00076A10" w:rsidRDefault="007B62A4" w:rsidP="00076A10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7B62A4" w:rsidRDefault="007B62A4" w:rsidP="00076A10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13337B" w:rsidRPr="00076A10" w:rsidRDefault="0013337B" w:rsidP="00076A10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A51D97" w:rsidRDefault="0013337B" w:rsidP="0013337B">
            <w:pPr>
              <w:pStyle w:val="NoSpacing"/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7B62A4" w:rsidRPr="00076A10" w:rsidRDefault="007B62A4" w:rsidP="007B62A4">
            <w:pPr>
              <w:pStyle w:val="NoSpacing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B62A4" w:rsidRPr="00076A10" w:rsidRDefault="007B62A4" w:rsidP="007B62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7B62A4" w:rsidRPr="00076A10" w:rsidRDefault="007B62A4" w:rsidP="007B62A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7B62A4" w:rsidRPr="00076A10" w:rsidRDefault="007B62A4" w:rsidP="007B62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E1074A" w:rsidRPr="00076A10" w:rsidRDefault="005312EE" w:rsidP="0013337B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sz w:val="28"/>
                <w:szCs w:val="28"/>
              </w:rPr>
              <w:tab/>
            </w:r>
            <w:r w:rsidRPr="00076A10">
              <w:rPr>
                <w:rFonts w:ascii="Arial" w:hAnsi="Arial" w:cs="Arial"/>
                <w:sz w:val="28"/>
                <w:szCs w:val="28"/>
              </w:rPr>
              <w:tab/>
            </w:r>
            <w:r w:rsidRPr="00076A10"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  <w:tr w:rsidR="00E1074A" w:rsidRPr="00076A10" w:rsidTr="00A3013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E1074A" w:rsidRPr="00076A10" w:rsidRDefault="00F57645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 xml:space="preserve">     </w:t>
            </w:r>
            <w:r w:rsidR="0014455D"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26D9C50" wp14:editId="121260AA">
                  <wp:extent cx="1095375" cy="8477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</w:tcPr>
          <w:p w:rsidR="002B0723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13337B" w:rsidRPr="0014455D" w:rsidRDefault="002B0723" w:rsidP="0013337B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>2.</w:t>
            </w:r>
            <w:r w:rsidRPr="00076A10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hapus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gyda’r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bobl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sy’n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byw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gyda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fi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:rsidR="0013337B" w:rsidRPr="00000182" w:rsidRDefault="00BF77A2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="0013337B"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="0013337B"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="0013337B"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13337B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1D97" w:rsidRDefault="0013337B" w:rsidP="0013337B">
            <w:pPr>
              <w:pStyle w:val="NoSpacing"/>
              <w:ind w:left="720"/>
              <w:rPr>
                <w:rFonts w:ascii="Arial" w:hAnsi="Arial" w:cs="Arial"/>
                <w:b/>
                <w:sz w:val="40"/>
                <w:szCs w:val="40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  <w:r w:rsidR="00BF77A2"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</w:p>
          <w:p w:rsidR="00A51D97" w:rsidRDefault="00A51D97" w:rsidP="0013337B">
            <w:pPr>
              <w:pStyle w:val="NoSpacing"/>
              <w:ind w:left="720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5312EE" w:rsidRPr="00076A10" w:rsidRDefault="005312EE" w:rsidP="0013337B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BF77A2" w:rsidRDefault="00BF77A2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4455D" w:rsidRDefault="0014455D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4455D" w:rsidRDefault="0014455D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4455D" w:rsidRPr="00076A10" w:rsidRDefault="0014455D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51D97" w:rsidRDefault="00A51D97" w:rsidP="00B033D2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A51D97" w:rsidRDefault="00A51D97" w:rsidP="00B033D2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A51D97" w:rsidRDefault="00A51D97" w:rsidP="00B033D2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E1074A" w:rsidRPr="00076A10" w:rsidRDefault="0013337B" w:rsidP="00B033D2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Ewch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ymlaen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dros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y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dudalen</w:t>
            </w:r>
            <w:proofErr w:type="spellEnd"/>
            <w:r w:rsidRPr="00076A1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A3013D" w:rsidRPr="00076A10">
              <w:rPr>
                <w:rFonts w:ascii="Arial" w:hAnsi="Arial" w:cs="Arial"/>
                <w:b/>
                <w:sz w:val="28"/>
                <w:szCs w:val="28"/>
              </w:rPr>
              <w:t>…..</w:t>
            </w:r>
          </w:p>
        </w:tc>
      </w:tr>
    </w:tbl>
    <w:p w:rsidR="002B0723" w:rsidRPr="00076A10" w:rsidRDefault="002B0723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E1074A" w:rsidRPr="00076A10" w:rsidTr="000C1737">
        <w:tc>
          <w:tcPr>
            <w:tcW w:w="1951" w:type="dxa"/>
          </w:tcPr>
          <w:p w:rsidR="00F261DE" w:rsidRPr="00F261DE" w:rsidRDefault="0014455D" w:rsidP="00F261DE">
            <w:pPr>
              <w:rPr>
                <w:lang w:val="en-US"/>
              </w:rPr>
            </w:pPr>
            <w:r>
              <w:lastRenderedPageBreak/>
              <w:br w:type="page"/>
            </w:r>
            <w:r w:rsidR="00F261DE" w:rsidRPr="004C130A">
              <w:rPr>
                <w:rFonts w:cs="Arial"/>
                <w:noProof/>
                <w:lang w:eastAsia="en-GB"/>
              </w:rPr>
              <w:drawing>
                <wp:inline distT="0" distB="0" distL="0" distR="0" wp14:anchorId="3032AA66" wp14:editId="22BFDF5A">
                  <wp:extent cx="1101725" cy="127635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</w:p>
          <w:p w:rsidR="00F261DE" w:rsidRDefault="00F261DE" w:rsidP="00F261DE">
            <w:pPr>
              <w:rPr>
                <w:lang w:val="en-US"/>
              </w:rPr>
            </w:pPr>
          </w:p>
          <w:p w:rsidR="00E1074A" w:rsidRDefault="00E1074A" w:rsidP="00F261DE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  <w:p w:rsidR="00F261DE" w:rsidRDefault="00F261DE" w:rsidP="00F261DE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  <w:p w:rsidR="00F261DE" w:rsidRPr="00F261DE" w:rsidRDefault="00F261DE" w:rsidP="00F261DE">
            <w:pPr>
              <w:rPr>
                <w:lang w:val="en-US"/>
              </w:rPr>
            </w:pPr>
            <w:r w:rsidRPr="00076A10">
              <w:rPr>
                <w:rFonts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8D4EAA2" wp14:editId="3B3A1368">
                  <wp:extent cx="1104900" cy="12096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F261DE" w:rsidRPr="00000182" w:rsidRDefault="005312EE" w:rsidP="00F261DE">
            <w:pPr>
              <w:pStyle w:val="NoSpacing"/>
              <w:ind w:left="601" w:hanging="601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>3.</w:t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  <w:proofErr w:type="spellStart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>gallu</w:t>
            </w:r>
            <w:proofErr w:type="spellEnd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>gwneud</w:t>
            </w:r>
            <w:proofErr w:type="spellEnd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 xml:space="preserve"> y </w:t>
            </w:r>
            <w:proofErr w:type="spellStart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>pethau</w:t>
            </w:r>
            <w:proofErr w:type="spellEnd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>rwy’n</w:t>
            </w:r>
            <w:proofErr w:type="spellEnd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>eu</w:t>
            </w:r>
            <w:proofErr w:type="spellEnd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F261DE" w:rsidRPr="00000182">
              <w:rPr>
                <w:rFonts w:ascii="Arial" w:hAnsi="Arial" w:cs="Arial"/>
                <w:b/>
                <w:sz w:val="32"/>
                <w:szCs w:val="32"/>
              </w:rPr>
              <w:t>hoffi</w:t>
            </w:r>
            <w:proofErr w:type="spellEnd"/>
          </w:p>
          <w:p w:rsidR="00F261DE" w:rsidRPr="00076A10" w:rsidRDefault="00F261DE" w:rsidP="00F261DE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:rsidR="00F261DE" w:rsidRPr="00000182" w:rsidRDefault="00F261DE" w:rsidP="00F261DE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F261DE" w:rsidRPr="00076A10" w:rsidRDefault="00F261DE" w:rsidP="00F261DE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F261DE" w:rsidRPr="00076A10" w:rsidRDefault="00F261DE" w:rsidP="00F261DE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F261DE" w:rsidRPr="00076A10" w:rsidRDefault="00F261DE" w:rsidP="00F261DE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F261DE" w:rsidRPr="00076A10" w:rsidRDefault="00F261DE" w:rsidP="00F261DE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F261DE" w:rsidRPr="00076A10" w:rsidRDefault="00F261DE" w:rsidP="00F261DE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F261DE" w:rsidRDefault="00F261DE" w:rsidP="00F261DE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F261DE" w:rsidRPr="00076A10" w:rsidRDefault="00F261DE" w:rsidP="00F261DE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F261DE" w:rsidRPr="00076A10" w:rsidRDefault="00F261DE" w:rsidP="00F261DE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F261DE" w:rsidRPr="00076A10" w:rsidRDefault="00F261DE" w:rsidP="00F261DE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261DE" w:rsidRDefault="00F261DE" w:rsidP="00F261DE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F261DE" w:rsidRDefault="00F261DE" w:rsidP="00F261DE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261DE" w:rsidRDefault="00F261DE" w:rsidP="00F261DE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261DE" w:rsidRDefault="00F261DE" w:rsidP="00F261DE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261DE" w:rsidRDefault="00F261DE" w:rsidP="00F261DE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261DE" w:rsidRDefault="00F261DE" w:rsidP="00F261DE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5312EE" w:rsidRPr="00076A10" w:rsidRDefault="00F261DE" w:rsidP="00F261DE">
            <w:pPr>
              <w:pStyle w:val="NoSpacing"/>
              <w:ind w:left="601" w:hanging="601"/>
              <w:rPr>
                <w:rFonts w:ascii="Arial" w:hAnsi="Arial" w:cs="Arial"/>
                <w:b/>
                <w:sz w:val="32"/>
                <w:szCs w:val="32"/>
              </w:rPr>
            </w:pPr>
            <w:r w:rsidRPr="00F261DE">
              <w:rPr>
                <w:rFonts w:ascii="Arial" w:hAnsi="Arial" w:cs="Arial"/>
                <w:b/>
                <w:sz w:val="32"/>
                <w:szCs w:val="32"/>
              </w:rPr>
              <w:t>4.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teimlo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mod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perthyn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yr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ardal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lle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byw</w:t>
            </w:r>
            <w:proofErr w:type="spellEnd"/>
          </w:p>
          <w:p w:rsidR="00BF77A2" w:rsidRPr="00076A10" w:rsidRDefault="00BF77A2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337B" w:rsidRPr="00000182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13337B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6345A" w:rsidRPr="00A51D97" w:rsidRDefault="0013337B" w:rsidP="0013337B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13337B" w:rsidRPr="00076A10" w:rsidRDefault="0013337B" w:rsidP="0013337B">
            <w:pPr>
              <w:pStyle w:val="NoSpacing"/>
              <w:ind w:left="601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</w:t>
            </w:r>
            <w:r w:rsidR="00B6345A" w:rsidRPr="00076A10"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</w:t>
            </w:r>
            <w:r w:rsidR="00B6345A" w:rsidRPr="00076A10">
              <w:rPr>
                <w:rFonts w:ascii="Arial" w:hAnsi="Arial" w:cs="Arial"/>
                <w:sz w:val="24"/>
                <w:szCs w:val="24"/>
              </w:rPr>
              <w:t>…………………...</w:t>
            </w: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Pr="00076A10" w:rsidRDefault="00F261DE" w:rsidP="00F261DE">
            <w:pPr>
              <w:pStyle w:val="NoSpacing"/>
              <w:jc w:val="right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Ewch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ymlaen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dros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y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dudalen</w:t>
            </w:r>
            <w:proofErr w:type="spellEnd"/>
            <w:r w:rsidRPr="00076A10">
              <w:rPr>
                <w:rFonts w:ascii="Arial" w:hAnsi="Arial" w:cs="Arial"/>
                <w:b/>
                <w:sz w:val="28"/>
                <w:szCs w:val="28"/>
              </w:rPr>
              <w:t xml:space="preserve"> …..</w:t>
            </w:r>
          </w:p>
          <w:p w:rsidR="00E1074A" w:rsidRPr="00076A10" w:rsidRDefault="00E1074A" w:rsidP="008D60A2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F261DE" w:rsidRDefault="00F261D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E1074A" w:rsidRPr="00076A10" w:rsidTr="000C1737">
        <w:tc>
          <w:tcPr>
            <w:tcW w:w="1951" w:type="dxa"/>
          </w:tcPr>
          <w:p w:rsidR="00E1074A" w:rsidRPr="00076A10" w:rsidRDefault="00DE79E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6B83E0DA" wp14:editId="3D56087A">
                  <wp:extent cx="1095375" cy="8477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312EE" w:rsidRPr="00076A10" w:rsidRDefault="00F261DE" w:rsidP="0013337B">
            <w:pPr>
              <w:pStyle w:val="NoSpacing"/>
              <w:ind w:left="601" w:hanging="5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hapus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gyda’r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bobl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sydd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o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nghwmpas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i</w:t>
            </w:r>
            <w:proofErr w:type="spellEnd"/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337B" w:rsidRPr="00000182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13337B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A51D97" w:rsidRDefault="0013337B" w:rsidP="0013337B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13337B" w:rsidRDefault="0013337B" w:rsidP="0013337B">
            <w:pPr>
              <w:pStyle w:val="NoSpacing"/>
              <w:ind w:left="601"/>
              <w:rPr>
                <w:rFonts w:ascii="Arial" w:hAnsi="Arial" w:cs="Arial"/>
                <w:sz w:val="32"/>
                <w:szCs w:val="32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13337B" w:rsidRPr="00076A10" w:rsidRDefault="0013337B" w:rsidP="0013337B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1074A" w:rsidRPr="00076A10" w:rsidTr="00E51098">
        <w:tc>
          <w:tcPr>
            <w:tcW w:w="1951" w:type="dxa"/>
          </w:tcPr>
          <w:p w:rsidR="00E1074A" w:rsidRPr="00076A10" w:rsidRDefault="00DE79E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95375" cy="10953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DE79ED" w:rsidRPr="0014455D" w:rsidRDefault="00F261DE" w:rsidP="005312EE">
            <w:pPr>
              <w:pStyle w:val="NoSpacing"/>
              <w:ind w:left="720" w:hanging="72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</w:t>
            </w:r>
            <w:r w:rsidR="005312EE" w:rsidRPr="00076A10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5312EE"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teimlo’n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>ddiogel</w:t>
            </w:r>
            <w:proofErr w:type="spellEnd"/>
            <w:r w:rsidR="0014455D" w:rsidRPr="0014455D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Er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enghraifft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yn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cael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gofal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ac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yn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ddiogel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rhag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unrhyw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un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allai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eich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anafu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neu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eich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trin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chi’n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wael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tu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mewn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neu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tu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allan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i’ch</w:t>
            </w:r>
            <w:proofErr w:type="spellEnd"/>
            <w:r w:rsidR="0014455D" w:rsidRP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 w:rsidRPr="0014455D">
              <w:rPr>
                <w:rFonts w:ascii="Arial" w:hAnsi="Arial" w:cs="Arial"/>
                <w:sz w:val="32"/>
                <w:szCs w:val="32"/>
              </w:rPr>
              <w:t>cartref</w:t>
            </w:r>
            <w:proofErr w:type="spellEnd"/>
            <w:r w:rsidR="0013337B" w:rsidRPr="0014455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9305FA" w:rsidRPr="00076A10" w:rsidRDefault="009305FA" w:rsidP="009305FA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 xml:space="preserve"> </w:t>
            </w:r>
          </w:p>
          <w:p w:rsidR="009305FA" w:rsidRPr="00076A10" w:rsidRDefault="0013337B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076A10">
              <w:rPr>
                <w:rFonts w:ascii="Arial" w:hAnsi="Arial" w:cs="Arial"/>
                <w:b/>
                <w:bCs/>
                <w:noProof/>
                <w:color w:val="000000"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5ED1FDCE" wp14:editId="3902B90E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34290</wp:posOffset>
                      </wp:positionV>
                      <wp:extent cx="4486275" cy="1404620"/>
                      <wp:effectExtent l="0" t="0" r="28575" b="2286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62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79ED" w:rsidRPr="0013337B" w:rsidRDefault="0013337B" w:rsidP="0013337B">
                                  <w:pPr>
                                    <w:shd w:val="clear" w:color="auto" w:fill="4F81BD" w:themeFill="accent1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3337B">
                                    <w:rPr>
                                      <w:rFonts w:cs="FS Me Pro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shd w:val="clear" w:color="auto" w:fill="4F81BD" w:themeFill="accent1"/>
                                    </w:rPr>
                                    <w:t>Cam-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shd w:val="clear" w:color="auto" w:fill="4F81BD" w:themeFill="accent1"/>
                                    </w:rPr>
                                    <w:t>drin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yw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pan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fydd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rhywun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yn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eich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anafu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neu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yn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eich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trin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chi’n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wael</w:t>
                                  </w:r>
                                  <w:proofErr w:type="spellEnd"/>
                                  <w:r w:rsidRPr="0013337B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ED1FD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pt;margin-top:2.7pt;width:353.2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">
                      <v:textbox style="mso-fit-shape-to-text:t">
                        <w:txbxContent>
                          <w:p w:rsidR="00DE79ED" w:rsidRPr="0013337B" w:rsidRDefault="0013337B" w:rsidP="0013337B">
                            <w:pPr>
                              <w:shd w:val="clear" w:color="auto" w:fill="4F81BD" w:themeFill="accent1"/>
                              <w:rPr>
                                <w:color w:val="FFFFFF" w:themeColor="background1"/>
                              </w:rPr>
                            </w:pPr>
                            <w:r w:rsidRPr="0013337B">
                              <w:rPr>
                                <w:rFonts w:cs="FS Me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4F81BD" w:themeFill="accent1"/>
                              </w:rPr>
                              <w:t>Cam-drin</w:t>
                            </w:r>
                            <w:r w:rsidRPr="0013337B">
                              <w:rPr>
                                <w:rFonts w:cs="FS Me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yw pan fydd rhywun yn eich anafu neu yn eich trin chi’n wael.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3337B" w:rsidRDefault="00BF77A2" w:rsidP="00076A10">
            <w:pPr>
              <w:ind w:firstLine="1168"/>
              <w:rPr>
                <w:rFonts w:ascii="Arial" w:hAnsi="Arial" w:cs="Arial"/>
                <w:b/>
                <w:sz w:val="40"/>
                <w:szCs w:val="40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</w:p>
          <w:p w:rsidR="0013337B" w:rsidRDefault="0013337B" w:rsidP="00076A10">
            <w:pPr>
              <w:ind w:firstLine="116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13337B" w:rsidRPr="00000182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13337B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A51D97" w:rsidRDefault="0013337B" w:rsidP="0013337B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9305FA" w:rsidRPr="00076A10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076A10" w:rsidRDefault="005312EE" w:rsidP="00F261DE">
            <w:pPr>
              <w:pStyle w:val="NoSpacing"/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F261DE" w:rsidRDefault="00F261DE" w:rsidP="00F261DE">
            <w:pPr>
              <w:pStyle w:val="NoSpacing"/>
              <w:ind w:firstLine="601"/>
              <w:rPr>
                <w:rFonts w:ascii="Arial" w:hAnsi="Arial" w:cs="Arial"/>
                <w:sz w:val="20"/>
                <w:szCs w:val="20"/>
              </w:rPr>
            </w:pPr>
          </w:p>
          <w:p w:rsidR="00B6345A" w:rsidRDefault="005312EE" w:rsidP="00F261DE">
            <w:pPr>
              <w:pStyle w:val="NoSpacing"/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A51D97" w:rsidRDefault="00A51D97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A51D97" w:rsidRDefault="00A51D97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Pr="00076A10" w:rsidRDefault="00F261DE" w:rsidP="00F261DE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Ewch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ymlaen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dros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y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dudalen</w:t>
            </w:r>
            <w:proofErr w:type="spellEnd"/>
            <w:r w:rsidRPr="00076A10">
              <w:rPr>
                <w:rFonts w:ascii="Arial" w:hAnsi="Arial" w:cs="Arial"/>
                <w:b/>
                <w:sz w:val="28"/>
                <w:szCs w:val="28"/>
              </w:rPr>
              <w:t xml:space="preserve"> …..</w:t>
            </w:r>
          </w:p>
          <w:p w:rsidR="00E1074A" w:rsidRPr="00076A10" w:rsidRDefault="00E1074A" w:rsidP="00BF77A2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A51D97" w:rsidRDefault="00A51D9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B6345A" w:rsidRPr="00076A10" w:rsidTr="00A3013D">
        <w:tc>
          <w:tcPr>
            <w:tcW w:w="9855" w:type="dxa"/>
            <w:gridSpan w:val="2"/>
          </w:tcPr>
          <w:p w:rsidR="0013337B" w:rsidRPr="00671415" w:rsidRDefault="0013337B" w:rsidP="0013337B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lastRenderedPageBreak/>
              <w:t>Wrth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feddwl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am y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gofal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a’r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gefnogaeth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a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gawsoch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chi,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ydych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chi’n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cytuno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â’r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671415">
              <w:rPr>
                <w:rFonts w:ascii="Arial" w:hAnsi="Arial" w:cs="Arial"/>
                <w:b/>
                <w:sz w:val="32"/>
                <w:szCs w:val="32"/>
              </w:rPr>
              <w:t>canlynol</w:t>
            </w:r>
            <w:proofErr w:type="spellEnd"/>
            <w:r w:rsidRPr="00671415">
              <w:rPr>
                <w:rFonts w:ascii="Arial" w:hAnsi="Arial" w:cs="Arial"/>
                <w:b/>
                <w:sz w:val="32"/>
                <w:szCs w:val="32"/>
              </w:rPr>
              <w:t>…</w:t>
            </w:r>
          </w:p>
          <w:p w:rsidR="00B6345A" w:rsidRPr="00076A10" w:rsidRDefault="00B6345A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1074A" w:rsidRPr="00076A10" w:rsidTr="00A3013D">
        <w:tc>
          <w:tcPr>
            <w:tcW w:w="1951" w:type="dxa"/>
          </w:tcPr>
          <w:p w:rsidR="00E1074A" w:rsidRPr="00076A10" w:rsidRDefault="00DE79E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34967" cy="81915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595" cy="8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13337B" w:rsidRPr="00671415" w:rsidRDefault="00F261DE" w:rsidP="0013337B">
            <w:pPr>
              <w:pStyle w:val="NoSpacing"/>
              <w:ind w:left="601" w:hanging="5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â 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phwy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i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siarad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am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fy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ngofal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a’m</w:t>
            </w:r>
            <w:proofErr w:type="spellEnd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671415">
              <w:rPr>
                <w:rFonts w:ascii="Arial" w:hAnsi="Arial" w:cs="Arial"/>
                <w:b/>
                <w:sz w:val="32"/>
                <w:szCs w:val="32"/>
              </w:rPr>
              <w:t>cefnogaeth</w:t>
            </w:r>
            <w:proofErr w:type="spellEnd"/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3337B" w:rsidRPr="00000182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13337B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A51D97" w:rsidRDefault="0013337B" w:rsidP="0013337B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9305FA" w:rsidRPr="00076A10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5312EE" w:rsidRPr="00076A10" w:rsidRDefault="005312EE" w:rsidP="00F261DE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312EE" w:rsidRPr="00076A10" w:rsidTr="00A3013D">
        <w:tc>
          <w:tcPr>
            <w:tcW w:w="1951" w:type="dxa"/>
          </w:tcPr>
          <w:p w:rsidR="005312EE" w:rsidRPr="00076A10" w:rsidRDefault="00DE79E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2350998" wp14:editId="7D360C24">
                  <wp:extent cx="1101725" cy="1386205"/>
                  <wp:effectExtent l="0" t="0" r="317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13337B" w:rsidRPr="0013337B" w:rsidRDefault="00F261DE" w:rsidP="0013337B">
            <w:pPr>
              <w:pStyle w:val="NoSpacing"/>
              <w:ind w:left="601" w:hanging="56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i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wedi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cael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yr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wybodaeth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neu’r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cyngor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iawn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pan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oedd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angen</w:t>
            </w:r>
            <w:proofErr w:type="spellEnd"/>
          </w:p>
          <w:p w:rsidR="005312EE" w:rsidRPr="00076A10" w:rsidRDefault="005312EE" w:rsidP="00A3013D">
            <w:pPr>
              <w:pStyle w:val="NoSpacing"/>
              <w:ind w:left="601" w:hanging="56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000182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13337B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A51D97" w:rsidRDefault="0013337B" w:rsidP="0013337B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9305FA" w:rsidRPr="00076A10" w:rsidRDefault="009305F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A51D97" w:rsidRDefault="00A51D97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A51D97" w:rsidRDefault="00A51D97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Pr="00076A10" w:rsidRDefault="00F261DE" w:rsidP="00F261DE">
            <w:pPr>
              <w:pStyle w:val="NoSpacing"/>
              <w:jc w:val="right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Ewch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ymlaen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dros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y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dudalen</w:t>
            </w:r>
            <w:proofErr w:type="spellEnd"/>
            <w:r w:rsidRPr="00076A10">
              <w:rPr>
                <w:rFonts w:ascii="Arial" w:hAnsi="Arial" w:cs="Arial"/>
                <w:b/>
                <w:sz w:val="28"/>
                <w:szCs w:val="28"/>
              </w:rPr>
              <w:t xml:space="preserve"> …..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12EE" w:rsidRPr="0013337B" w:rsidTr="00A3013D">
        <w:tc>
          <w:tcPr>
            <w:tcW w:w="1951" w:type="dxa"/>
          </w:tcPr>
          <w:p w:rsidR="005312EE" w:rsidRPr="00076A10" w:rsidRDefault="00DE79E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1095375" cy="10763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13337B" w:rsidRPr="0013337B" w:rsidRDefault="00F261DE" w:rsidP="0013337B">
            <w:pPr>
              <w:pStyle w:val="NoSpacing"/>
              <w:ind w:left="720" w:hanging="72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="005312EE" w:rsidRPr="0013337B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13337B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Mae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pobl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wedi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gwrando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ar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fy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marn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am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fy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ngofal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a’m</w:t>
            </w:r>
            <w:proofErr w:type="spellEnd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13337B" w:rsidRPr="0013337B">
              <w:rPr>
                <w:rFonts w:ascii="Arial" w:hAnsi="Arial" w:cs="Arial"/>
                <w:b/>
                <w:sz w:val="32"/>
                <w:szCs w:val="32"/>
              </w:rPr>
              <w:t>cefnogaeth</w:t>
            </w:r>
            <w:proofErr w:type="spellEnd"/>
          </w:p>
          <w:p w:rsidR="005312EE" w:rsidRPr="0013337B" w:rsidRDefault="005312EE" w:rsidP="005312EE">
            <w:pPr>
              <w:pStyle w:val="NoSpacing"/>
              <w:ind w:left="720" w:hanging="72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000182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13337B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13337B" w:rsidRPr="00076A10" w:rsidRDefault="0013337B" w:rsidP="0013337B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3337B" w:rsidRPr="00A51D97" w:rsidRDefault="0013337B" w:rsidP="0013337B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763EA7" w:rsidRPr="0013337B" w:rsidRDefault="00763EA7" w:rsidP="009305FA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:rsidR="0013337B" w:rsidRPr="00076A10" w:rsidRDefault="0013337B" w:rsidP="0013337B">
            <w:pPr>
              <w:pStyle w:val="NoSpacing"/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13337B" w:rsidRPr="00076A10" w:rsidRDefault="0013337B" w:rsidP="0013337B">
            <w:pPr>
              <w:pStyle w:val="NoSpacing"/>
              <w:ind w:firstLine="601"/>
              <w:rPr>
                <w:rFonts w:ascii="Arial" w:hAnsi="Arial" w:cs="Arial"/>
                <w:sz w:val="20"/>
                <w:szCs w:val="20"/>
              </w:rPr>
            </w:pPr>
          </w:p>
          <w:p w:rsidR="0013337B" w:rsidRPr="00076A10" w:rsidRDefault="0013337B" w:rsidP="0013337B">
            <w:pPr>
              <w:pStyle w:val="NoSpacing"/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13337B" w:rsidRDefault="005312E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312EE" w:rsidRPr="0013337B" w:rsidRDefault="005312EE" w:rsidP="00F261DE">
            <w:pPr>
              <w:pStyle w:val="NoSpacing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312EE" w:rsidRPr="00076A10" w:rsidTr="00A3013D">
        <w:tc>
          <w:tcPr>
            <w:tcW w:w="1951" w:type="dxa"/>
          </w:tcPr>
          <w:p w:rsidR="005312EE" w:rsidRPr="00076A10" w:rsidRDefault="005312E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904" w:type="dxa"/>
          </w:tcPr>
          <w:p w:rsidR="005312EE" w:rsidRPr="00076A10" w:rsidRDefault="005312EE" w:rsidP="0013337B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12EE" w:rsidRPr="00076A10" w:rsidTr="000C1737">
        <w:tc>
          <w:tcPr>
            <w:tcW w:w="1951" w:type="dxa"/>
          </w:tcPr>
          <w:p w:rsidR="005312EE" w:rsidRPr="00076A10" w:rsidRDefault="009305FA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cs="Arial"/>
              </w:rPr>
              <w:br w:type="page"/>
            </w:r>
            <w:r w:rsidR="0090316E" w:rsidRPr="00076A10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10439AF3" wp14:editId="0C9C1FF1">
                  <wp:extent cx="1095375" cy="781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8624F6" w:rsidRPr="008624F6" w:rsidRDefault="00F261DE" w:rsidP="008624F6">
            <w:pPr>
              <w:pStyle w:val="NoSpacing"/>
              <w:ind w:left="720" w:hanging="72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Roeddwn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gallu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defnyddio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fy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iaith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fy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hun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Er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enghraifft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Cymraeg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Saesneg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Pwyleg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Bengaleg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neu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unrhyw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iaith</w:t>
            </w:r>
            <w:proofErr w:type="spellEnd"/>
            <w:r w:rsidR="008624F6" w:rsidRPr="008624F6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sz w:val="32"/>
                <w:szCs w:val="32"/>
              </w:rPr>
              <w:t>arall</w:t>
            </w:r>
            <w:proofErr w:type="spellEnd"/>
          </w:p>
          <w:p w:rsidR="005312EE" w:rsidRPr="00076A10" w:rsidRDefault="005312EE" w:rsidP="005312EE">
            <w:pPr>
              <w:pStyle w:val="NoSpacing"/>
              <w:ind w:left="720" w:hanging="720"/>
              <w:rPr>
                <w:rFonts w:ascii="Arial" w:hAnsi="Arial" w:cs="Arial"/>
                <w:sz w:val="32"/>
                <w:szCs w:val="32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624F6" w:rsidRPr="00000182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8624F6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624F6" w:rsidRPr="00A51D97" w:rsidRDefault="008624F6" w:rsidP="008624F6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9305FA" w:rsidRPr="00076A10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Pr="0013337B" w:rsidRDefault="00F261DE" w:rsidP="00F261DE">
            <w:pPr>
              <w:pStyle w:val="NoSpacing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Ewch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ymlaen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dros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y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dudalen</w:t>
            </w:r>
            <w:proofErr w:type="spellEnd"/>
            <w:r w:rsidRPr="00076A10">
              <w:rPr>
                <w:rFonts w:ascii="Arial" w:hAnsi="Arial" w:cs="Arial"/>
                <w:b/>
                <w:sz w:val="28"/>
                <w:szCs w:val="28"/>
              </w:rPr>
              <w:t xml:space="preserve"> …..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12EE" w:rsidRPr="00076A10" w:rsidTr="000C1737">
        <w:tc>
          <w:tcPr>
            <w:tcW w:w="1951" w:type="dxa"/>
          </w:tcPr>
          <w:p w:rsidR="005312EE" w:rsidRPr="00076A10" w:rsidRDefault="00F261D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4F857A2B" wp14:editId="4EACA015">
                  <wp:extent cx="1104900" cy="1143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312EE" w:rsidRPr="008624F6" w:rsidRDefault="00F261D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11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Fe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ges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i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fy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nhrin</w:t>
            </w:r>
            <w:proofErr w:type="spellEnd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 xml:space="preserve"> â </w:t>
            </w:r>
            <w:proofErr w:type="spellStart"/>
            <w:r w:rsidR="008624F6" w:rsidRPr="008624F6">
              <w:rPr>
                <w:rFonts w:ascii="Arial" w:hAnsi="Arial" w:cs="Arial"/>
                <w:b/>
                <w:sz w:val="32"/>
                <w:szCs w:val="32"/>
              </w:rPr>
              <w:t>pharch</w:t>
            </w:r>
            <w:proofErr w:type="spellEnd"/>
          </w:p>
          <w:p w:rsidR="00BF77A2" w:rsidRPr="00076A10" w:rsidRDefault="00BF77A2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624F6" w:rsidRPr="00000182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8624F6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624F6" w:rsidRPr="00A51D97" w:rsidRDefault="008624F6" w:rsidP="008624F6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8624F6" w:rsidRPr="0013337B" w:rsidRDefault="008624F6" w:rsidP="008624F6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:rsidR="009305FA" w:rsidRPr="00076A10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9305FA" w:rsidRPr="00076A10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8624F6" w:rsidRDefault="008624F6" w:rsidP="008624F6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5312EE" w:rsidRPr="00076A10" w:rsidRDefault="005312EE" w:rsidP="00F261DE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F77A2" w:rsidRDefault="00BF77A2">
      <w:pPr>
        <w:rPr>
          <w:rFonts w:cs="Arial"/>
        </w:rPr>
      </w:pPr>
    </w:p>
    <w:p w:rsidR="008624F6" w:rsidRPr="00076A10" w:rsidRDefault="008624F6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5312EE" w:rsidRPr="00076A10" w:rsidTr="00BF77A2">
        <w:tc>
          <w:tcPr>
            <w:tcW w:w="1951" w:type="dxa"/>
          </w:tcPr>
          <w:p w:rsidR="005312EE" w:rsidRPr="00076A10" w:rsidRDefault="00F261D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cs="Arial"/>
                <w:noProof/>
                <w:lang w:val="en-GB" w:eastAsia="en-GB"/>
              </w:rPr>
              <w:drawing>
                <wp:inline distT="0" distB="0" distL="0" distR="0" wp14:anchorId="7E417600" wp14:editId="3058C7F3">
                  <wp:extent cx="1156970" cy="866775"/>
                  <wp:effectExtent l="0" t="0" r="508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37" cy="87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312EE" w:rsidRDefault="00F261DE" w:rsidP="00BF77A2">
            <w:pPr>
              <w:pStyle w:val="NoSpacing"/>
              <w:ind w:left="601" w:hanging="601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12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i’n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fodlon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ar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y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gofal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a’r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gefnogaeth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a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gefais</w:t>
            </w:r>
            <w:proofErr w:type="spellEnd"/>
          </w:p>
          <w:p w:rsidR="008624F6" w:rsidRPr="00076A10" w:rsidRDefault="008624F6" w:rsidP="00BF77A2">
            <w:pPr>
              <w:pStyle w:val="NoSpacing"/>
              <w:ind w:left="601" w:hanging="601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624F6" w:rsidRPr="00000182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8624F6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624F6" w:rsidRPr="00A51D97" w:rsidRDefault="008624F6" w:rsidP="008624F6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312EE" w:rsidRPr="00076A10" w:rsidRDefault="005312EE" w:rsidP="008624F6">
            <w:pPr>
              <w:pStyle w:val="NoSpacing"/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076A10" w:rsidRDefault="005312EE" w:rsidP="008624F6">
            <w:pPr>
              <w:pStyle w:val="NoSpacing"/>
              <w:ind w:firstLine="601"/>
              <w:rPr>
                <w:rFonts w:ascii="Arial" w:hAnsi="Arial" w:cs="Arial"/>
                <w:sz w:val="20"/>
                <w:szCs w:val="20"/>
              </w:rPr>
            </w:pPr>
          </w:p>
          <w:p w:rsidR="005312EE" w:rsidRPr="00076A10" w:rsidRDefault="005312EE" w:rsidP="008624F6">
            <w:pPr>
              <w:pStyle w:val="NoSpacing"/>
              <w:ind w:firstLine="601"/>
              <w:rPr>
                <w:rFonts w:ascii="Arial" w:hAnsi="Arial" w:cs="Arial"/>
                <w:b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A51D97" w:rsidRDefault="00A51D97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A51D97" w:rsidRDefault="00A51D97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Default="00F261DE" w:rsidP="00F261DE">
            <w:pPr>
              <w:pStyle w:val="NoSpacing"/>
              <w:jc w:val="right"/>
              <w:rPr>
                <w:rFonts w:cs="Arial"/>
                <w:b/>
                <w:sz w:val="32"/>
                <w:szCs w:val="32"/>
              </w:rPr>
            </w:pPr>
          </w:p>
          <w:p w:rsidR="00F261DE" w:rsidRPr="0013337B" w:rsidRDefault="00F261DE" w:rsidP="00F261DE">
            <w:pPr>
              <w:pStyle w:val="NoSpacing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Ewch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ymlaen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dros</w:t>
            </w:r>
            <w:proofErr w:type="spellEnd"/>
            <w:r w:rsidRPr="00000182">
              <w:rPr>
                <w:rFonts w:cs="Arial"/>
                <w:b/>
                <w:sz w:val="32"/>
                <w:szCs w:val="32"/>
              </w:rPr>
              <w:t xml:space="preserve"> y </w:t>
            </w:r>
            <w:proofErr w:type="spellStart"/>
            <w:r w:rsidRPr="00000182">
              <w:rPr>
                <w:rFonts w:cs="Arial"/>
                <w:b/>
                <w:sz w:val="32"/>
                <w:szCs w:val="32"/>
              </w:rPr>
              <w:t>dudalen</w:t>
            </w:r>
            <w:proofErr w:type="spellEnd"/>
            <w:r w:rsidRPr="00076A10">
              <w:rPr>
                <w:rFonts w:ascii="Arial" w:hAnsi="Arial" w:cs="Arial"/>
                <w:b/>
                <w:sz w:val="28"/>
                <w:szCs w:val="28"/>
              </w:rPr>
              <w:t xml:space="preserve"> …..</w:t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261DE" w:rsidRDefault="00F261D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5312EE" w:rsidRPr="00076A10" w:rsidTr="00A3013D">
        <w:tc>
          <w:tcPr>
            <w:tcW w:w="1951" w:type="dxa"/>
          </w:tcPr>
          <w:p w:rsidR="005312EE" w:rsidRDefault="005312EE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F261DE" w:rsidRDefault="00F261DE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F261DE" w:rsidRDefault="00F261DE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F261DE" w:rsidRDefault="00F261DE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F261DE" w:rsidRDefault="00F261DE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F261DE" w:rsidRPr="00076A10" w:rsidRDefault="00F261D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F6F6D11" wp14:editId="50B80F59">
                  <wp:extent cx="1095375" cy="14001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8624F6" w:rsidRPr="006F3D85" w:rsidRDefault="008624F6" w:rsidP="008624F6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Atebwch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y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cwestiwn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hwn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dim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ond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os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ydych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chi’n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byw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mewn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cartref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gofal</w:t>
            </w:r>
            <w:proofErr w:type="spellEnd"/>
            <w:r w:rsidRPr="006F3D8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sz w:val="32"/>
                <w:szCs w:val="32"/>
              </w:rPr>
              <w:t>pres</w:t>
            </w:r>
            <w:r w:rsidR="0014455D">
              <w:rPr>
                <w:rFonts w:ascii="Arial" w:hAnsi="Arial" w:cs="Arial"/>
                <w:sz w:val="32"/>
                <w:szCs w:val="32"/>
              </w:rPr>
              <w:t>wyl</w:t>
            </w:r>
            <w:proofErr w:type="spellEnd"/>
            <w:r w:rsidR="0014455D">
              <w:rPr>
                <w:rFonts w:ascii="Arial" w:hAnsi="Arial" w:cs="Arial"/>
                <w:sz w:val="32"/>
                <w:szCs w:val="32"/>
              </w:rPr>
              <w:t xml:space="preserve">. </w:t>
            </w:r>
            <w:proofErr w:type="spellStart"/>
            <w:r w:rsidR="0014455D">
              <w:rPr>
                <w:rFonts w:ascii="Arial" w:hAnsi="Arial" w:cs="Arial"/>
                <w:sz w:val="32"/>
                <w:szCs w:val="32"/>
              </w:rPr>
              <w:t>Dylai</w:t>
            </w:r>
            <w:proofErr w:type="spellEnd"/>
            <w:r w:rsid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>
              <w:rPr>
                <w:rFonts w:ascii="Arial" w:hAnsi="Arial" w:cs="Arial"/>
                <w:sz w:val="32"/>
                <w:szCs w:val="32"/>
              </w:rPr>
              <w:t>pawb</w:t>
            </w:r>
            <w:proofErr w:type="spellEnd"/>
            <w:r w:rsid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>
              <w:rPr>
                <w:rFonts w:ascii="Arial" w:hAnsi="Arial" w:cs="Arial"/>
                <w:sz w:val="32"/>
                <w:szCs w:val="32"/>
              </w:rPr>
              <w:t>arall</w:t>
            </w:r>
            <w:proofErr w:type="spellEnd"/>
            <w:r w:rsid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>
              <w:rPr>
                <w:rFonts w:ascii="Arial" w:hAnsi="Arial" w:cs="Arial"/>
                <w:sz w:val="32"/>
                <w:szCs w:val="32"/>
              </w:rPr>
              <w:t>fynd</w:t>
            </w:r>
            <w:proofErr w:type="spellEnd"/>
            <w:r w:rsidR="0014455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14455D">
              <w:rPr>
                <w:rFonts w:ascii="Arial" w:hAnsi="Arial" w:cs="Arial"/>
                <w:sz w:val="32"/>
                <w:szCs w:val="32"/>
              </w:rPr>
              <w:t>i</w:t>
            </w:r>
            <w:proofErr w:type="spellEnd"/>
            <w:r w:rsidR="0014455D">
              <w:rPr>
                <w:rFonts w:ascii="Arial" w:hAnsi="Arial" w:cs="Arial"/>
                <w:sz w:val="32"/>
                <w:szCs w:val="32"/>
              </w:rPr>
              <w:t xml:space="preserve"> C14</w:t>
            </w:r>
            <w:r w:rsidRPr="006F3D85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A3013D" w:rsidRPr="00076A10" w:rsidRDefault="00A3013D" w:rsidP="005312E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:rsidR="008624F6" w:rsidRPr="006F3D85" w:rsidRDefault="0014455D" w:rsidP="008624F6">
            <w:pPr>
              <w:pStyle w:val="NoSpacing"/>
              <w:ind w:left="601" w:hanging="5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13</w:t>
            </w:r>
            <w:r w:rsidR="00E51098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Rydw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i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wedi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cael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cyngor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, help a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chefnogaeth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i’m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helpu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i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baratoi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ar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gyfer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bod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624F6" w:rsidRPr="006F3D85">
              <w:rPr>
                <w:rFonts w:ascii="Arial" w:hAnsi="Arial" w:cs="Arial"/>
                <w:b/>
                <w:sz w:val="32"/>
                <w:szCs w:val="32"/>
              </w:rPr>
              <w:t>oedolyn</w:t>
            </w:r>
            <w:proofErr w:type="spellEnd"/>
          </w:p>
          <w:p w:rsidR="005312EE" w:rsidRPr="00076A10" w:rsidRDefault="008624F6" w:rsidP="008624F6">
            <w:pPr>
              <w:pStyle w:val="NoSpacing"/>
              <w:ind w:left="459" w:hanging="425"/>
              <w:rPr>
                <w:rFonts w:ascii="Arial" w:hAnsi="Arial" w:cs="Arial"/>
                <w:b/>
                <w:sz w:val="32"/>
                <w:szCs w:val="32"/>
              </w:rPr>
            </w:pPr>
            <w:r w:rsidRPr="006F3D85">
              <w:rPr>
                <w:rFonts w:ascii="Arial" w:hAnsi="Arial" w:cs="Arial"/>
                <w:sz w:val="32"/>
                <w:szCs w:val="32"/>
              </w:rPr>
              <w:tab/>
            </w:r>
          </w:p>
          <w:p w:rsidR="005312EE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624F6" w:rsidRPr="00000182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Weithiau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Nac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ydw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076A10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8624F6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Ddim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yn</w:t>
            </w:r>
            <w:proofErr w:type="spellEnd"/>
            <w:r w:rsidRPr="0000018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00182">
              <w:rPr>
                <w:rFonts w:ascii="Arial" w:hAnsi="Arial" w:cs="Arial"/>
                <w:b/>
                <w:sz w:val="32"/>
                <w:szCs w:val="32"/>
              </w:rPr>
              <w:t>gwybod</w:t>
            </w:r>
            <w:proofErr w:type="spellEnd"/>
          </w:p>
          <w:p w:rsidR="008624F6" w:rsidRPr="00076A10" w:rsidRDefault="008624F6" w:rsidP="008624F6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624F6" w:rsidRPr="00A51D97" w:rsidRDefault="008624F6" w:rsidP="008624F6">
            <w:pPr>
              <w:pStyle w:val="NoSpacing"/>
              <w:ind w:left="60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Gallwch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ychwanegu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rhagor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sylwadau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os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D97">
              <w:rPr>
                <w:rFonts w:ascii="Arial" w:hAnsi="Arial" w:cs="Arial"/>
                <w:sz w:val="28"/>
                <w:szCs w:val="28"/>
              </w:rPr>
              <w:t>hoffech</w:t>
            </w:r>
            <w:proofErr w:type="spellEnd"/>
            <w:r w:rsidRPr="00A51D97">
              <w:rPr>
                <w:rFonts w:ascii="Arial" w:hAnsi="Arial" w:cs="Arial"/>
                <w:sz w:val="28"/>
                <w:szCs w:val="28"/>
              </w:rPr>
              <w:t xml:space="preserve"> chi</w:t>
            </w:r>
          </w:p>
          <w:p w:rsidR="00763EA7" w:rsidRPr="00076A10" w:rsidRDefault="00763EA7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076A10" w:rsidRDefault="005312EE" w:rsidP="008624F6">
            <w:pPr>
              <w:pStyle w:val="NoSpacing"/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BF77A2" w:rsidRPr="00076A10" w:rsidRDefault="00BF77A2" w:rsidP="008624F6">
            <w:pPr>
              <w:pStyle w:val="NoSpacing"/>
              <w:ind w:left="601"/>
              <w:rPr>
                <w:rFonts w:ascii="Arial" w:hAnsi="Arial" w:cs="Arial"/>
                <w:sz w:val="24"/>
                <w:szCs w:val="24"/>
              </w:rPr>
            </w:pPr>
            <w:r w:rsidRPr="00076A10">
              <w:rPr>
                <w:rFonts w:ascii="Arial" w:hAnsi="Arial" w:cs="Arial"/>
                <w:sz w:val="24"/>
                <w:szCs w:val="24"/>
              </w:rPr>
              <w:t xml:space="preserve">          ………………………………………………………………………</w:t>
            </w:r>
            <w:r w:rsidR="008624F6">
              <w:rPr>
                <w:rFonts w:ascii="Arial" w:hAnsi="Arial" w:cs="Arial"/>
                <w:sz w:val="24"/>
                <w:szCs w:val="24"/>
              </w:rPr>
              <w:t>……</w:t>
            </w:r>
          </w:p>
          <w:p w:rsidR="00BF77A2" w:rsidRPr="00076A10" w:rsidRDefault="00BF77A2" w:rsidP="008624F6">
            <w:pPr>
              <w:pStyle w:val="NoSpacing"/>
              <w:ind w:firstLine="601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312EE" w:rsidRPr="00076A10" w:rsidRDefault="005312EE" w:rsidP="000C1737">
            <w:pPr>
              <w:tabs>
                <w:tab w:val="left" w:pos="3225"/>
              </w:tabs>
              <w:rPr>
                <w:rFonts w:ascii="Arial" w:hAnsi="Arial" w:cs="Arial"/>
                <w:lang w:val="en-US"/>
              </w:rPr>
            </w:pPr>
          </w:p>
        </w:tc>
      </w:tr>
      <w:tr w:rsidR="00763EA7" w:rsidRPr="00076A10" w:rsidTr="00BD7376">
        <w:tc>
          <w:tcPr>
            <w:tcW w:w="9855" w:type="dxa"/>
            <w:gridSpan w:val="2"/>
          </w:tcPr>
          <w:p w:rsidR="00763EA7" w:rsidRPr="00076A10" w:rsidRDefault="00BC6FBB" w:rsidP="005312EE">
            <w:pPr>
              <w:pStyle w:val="NoSpacing"/>
              <w:rPr>
                <w:rFonts w:ascii="Arial" w:hAnsi="Arial" w:cs="Arial"/>
                <w:b/>
                <w:sz w:val="36"/>
                <w:szCs w:val="36"/>
              </w:rPr>
            </w:pPr>
            <w:proofErr w:type="spellStart"/>
            <w:r w:rsidRPr="006F3D85">
              <w:rPr>
                <w:rFonts w:ascii="Arial" w:hAnsi="Arial" w:cs="Arial"/>
                <w:b/>
                <w:sz w:val="32"/>
                <w:szCs w:val="32"/>
              </w:rPr>
              <w:t>Ychydig</w:t>
            </w:r>
            <w:proofErr w:type="spellEnd"/>
            <w:r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6F3D85">
              <w:rPr>
                <w:rFonts w:ascii="Arial" w:hAnsi="Arial" w:cs="Arial"/>
                <w:b/>
                <w:sz w:val="32"/>
                <w:szCs w:val="32"/>
              </w:rPr>
              <w:t>amdanoch</w:t>
            </w:r>
            <w:proofErr w:type="spellEnd"/>
            <w:r w:rsidRPr="006F3D85">
              <w:rPr>
                <w:rFonts w:ascii="Arial" w:hAnsi="Arial" w:cs="Arial"/>
                <w:b/>
                <w:sz w:val="32"/>
                <w:szCs w:val="32"/>
              </w:rPr>
              <w:t xml:space="preserve"> chi</w:t>
            </w:r>
            <w:r w:rsidRPr="00076A10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763EA7" w:rsidRPr="00076A10">
              <w:rPr>
                <w:rFonts w:ascii="Arial" w:hAnsi="Arial" w:cs="Arial"/>
                <w:b/>
                <w:sz w:val="36"/>
                <w:szCs w:val="36"/>
              </w:rPr>
              <w:t>…..</w:t>
            </w:r>
          </w:p>
          <w:p w:rsidR="00763EA7" w:rsidRPr="00076A10" w:rsidRDefault="00763EA7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12EE" w:rsidRPr="00076A10" w:rsidTr="00BD7376">
        <w:tc>
          <w:tcPr>
            <w:tcW w:w="1951" w:type="dxa"/>
          </w:tcPr>
          <w:p w:rsidR="00C94784" w:rsidRDefault="00C94784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076A10"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AD0FCDC" wp14:editId="7E816759">
                  <wp:extent cx="824664" cy="6667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30" cy="67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376" w:rsidRPr="00076A10" w:rsidRDefault="00BD7376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312EE" w:rsidRPr="00076A10" w:rsidRDefault="00C94784" w:rsidP="00BA4648">
            <w:pPr>
              <w:ind w:firstLine="284"/>
              <w:rPr>
                <w:rFonts w:ascii="Arial" w:hAnsi="Arial" w:cs="Arial"/>
                <w:lang w:val="en-US"/>
              </w:rPr>
            </w:pPr>
            <w:r w:rsidRPr="00076A10">
              <w:rPr>
                <w:rFonts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566C2F5" wp14:editId="12521423">
                  <wp:extent cx="478152" cy="6477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83" cy="65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BC6FBB" w:rsidRDefault="0014455D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14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Ydych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chi’n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  <w:p w:rsidR="00763EA7" w:rsidRPr="00076A10" w:rsidRDefault="005312E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C6FBB" w:rsidRPr="006F3D85" w:rsidRDefault="000F6BAD" w:rsidP="00BC6FBB">
            <w:pPr>
              <w:ind w:firstLine="884"/>
              <w:rPr>
                <w:rFonts w:ascii="Arial" w:hAnsi="Arial" w:cs="Arial"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Wryw</w:t>
            </w:r>
            <w:proofErr w:type="spellEnd"/>
          </w:p>
          <w:p w:rsidR="000F6BAD" w:rsidRPr="00076A10" w:rsidRDefault="000F6BAD" w:rsidP="00BD7376">
            <w:pPr>
              <w:ind w:firstLine="884"/>
              <w:rPr>
                <w:rFonts w:ascii="Arial" w:hAnsi="Arial" w:cs="Arial"/>
                <w:sz w:val="8"/>
                <w:szCs w:val="8"/>
              </w:rPr>
            </w:pPr>
            <w:r w:rsidRPr="00076A10">
              <w:rPr>
                <w:rFonts w:ascii="Arial" w:hAnsi="Arial" w:cs="Arial"/>
                <w:sz w:val="32"/>
                <w:szCs w:val="32"/>
              </w:rPr>
              <w:tab/>
            </w:r>
          </w:p>
          <w:p w:rsidR="000F6BAD" w:rsidRDefault="000F6BAD" w:rsidP="00BD7376">
            <w:pPr>
              <w:ind w:firstLine="884"/>
              <w:rPr>
                <w:rFonts w:ascii="Arial" w:hAnsi="Arial" w:cs="Arial"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sz w:val="40"/>
                <w:szCs w:val="40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Fenyw</w:t>
            </w:r>
            <w:proofErr w:type="spellEnd"/>
            <w:r w:rsidR="00BC6FBB" w:rsidRPr="006F3D85">
              <w:rPr>
                <w:rFonts w:ascii="Arial" w:hAnsi="Arial" w:cs="Arial"/>
                <w:sz w:val="32"/>
                <w:szCs w:val="32"/>
              </w:rPr>
              <w:tab/>
            </w:r>
          </w:p>
          <w:p w:rsidR="00BC6FBB" w:rsidRPr="00076A10" w:rsidRDefault="00BC6FBB" w:rsidP="00BD7376">
            <w:pPr>
              <w:ind w:firstLine="884"/>
              <w:rPr>
                <w:rFonts w:ascii="Arial" w:hAnsi="Arial" w:cs="Arial"/>
                <w:sz w:val="8"/>
                <w:szCs w:val="8"/>
              </w:rPr>
            </w:pPr>
          </w:p>
          <w:p w:rsidR="00BC6FBB" w:rsidRDefault="000F6BAD" w:rsidP="00BD7376">
            <w:pPr>
              <w:ind w:firstLine="884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sz w:val="40"/>
                <w:szCs w:val="40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Mae’n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well gen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i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beidio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dweud</w:t>
            </w:r>
            <w:proofErr w:type="spellEnd"/>
            <w:r w:rsidR="00BC6FBB" w:rsidRPr="00BD737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763EA7" w:rsidRPr="00076A10" w:rsidRDefault="00763EA7" w:rsidP="00BC6FBB">
            <w:pPr>
              <w:ind w:firstLine="884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A51D97" w:rsidRDefault="00A51D9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5312EE" w:rsidRPr="00076A10" w:rsidTr="00BD7376">
        <w:tc>
          <w:tcPr>
            <w:tcW w:w="1951" w:type="dxa"/>
          </w:tcPr>
          <w:p w:rsidR="005312EE" w:rsidRPr="00076A10" w:rsidRDefault="005312E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904" w:type="dxa"/>
          </w:tcPr>
          <w:p w:rsidR="00BD7376" w:rsidRDefault="0014455D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15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076A10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Faint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yw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eich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oed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  <w:p w:rsidR="00BD7376" w:rsidRDefault="00BD7376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F261DE" w:rsidRDefault="00BD7376" w:rsidP="00F261DE">
            <w:pPr>
              <w:ind w:left="884" w:firstLine="142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="00F261DE"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="00F261DE"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F261DE" w:rsidRPr="004C130A">
              <w:rPr>
                <w:rFonts w:ascii="Arial" w:hAnsi="Arial" w:cs="Arial"/>
                <w:b/>
                <w:sz w:val="32"/>
                <w:szCs w:val="32"/>
              </w:rPr>
              <w:t>7-14</w:t>
            </w:r>
          </w:p>
          <w:p w:rsidR="00F261DE" w:rsidRPr="004C130A" w:rsidRDefault="00F261DE" w:rsidP="00F261DE">
            <w:pPr>
              <w:ind w:left="884" w:firstLine="142"/>
              <w:rPr>
                <w:rFonts w:ascii="Arial" w:hAnsi="Arial" w:cs="Arial"/>
                <w:b/>
                <w:sz w:val="8"/>
                <w:szCs w:val="8"/>
              </w:rPr>
            </w:pPr>
          </w:p>
          <w:p w:rsidR="00F261DE" w:rsidRDefault="00F261DE" w:rsidP="00F261DE">
            <w:pPr>
              <w:pStyle w:val="NoSpacing"/>
              <w:tabs>
                <w:tab w:val="left" w:pos="1604"/>
              </w:tabs>
              <w:ind w:left="884" w:firstLine="142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15-17</w:t>
            </w:r>
          </w:p>
          <w:p w:rsidR="00BD7376" w:rsidRPr="00076A10" w:rsidRDefault="00BD7376" w:rsidP="00BD7376">
            <w:pPr>
              <w:ind w:left="34" w:firstLine="992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C6FBB" w:rsidRDefault="00BD7376" w:rsidP="00BC6FBB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076A10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Mae’n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well gen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i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beidio</w:t>
            </w:r>
            <w:proofErr w:type="spellEnd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BC6FBB" w:rsidRPr="006F3D85">
              <w:rPr>
                <w:rFonts w:ascii="Arial" w:hAnsi="Arial" w:cs="Arial"/>
                <w:b/>
                <w:sz w:val="32"/>
                <w:szCs w:val="32"/>
              </w:rPr>
              <w:t>dweud</w:t>
            </w:r>
            <w:proofErr w:type="spellEnd"/>
            <w:r w:rsidR="00BC6FBB" w:rsidRPr="00BD737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BD7376" w:rsidRPr="00076A10" w:rsidRDefault="00BD7376" w:rsidP="00BD7376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</w:p>
          <w:p w:rsidR="005312EE" w:rsidRPr="00076A10" w:rsidRDefault="005312EE" w:rsidP="00BD7376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1737" w:rsidRPr="00076A10" w:rsidTr="00A3013D">
        <w:tc>
          <w:tcPr>
            <w:tcW w:w="1951" w:type="dxa"/>
          </w:tcPr>
          <w:p w:rsidR="000C1737" w:rsidRPr="00076A10" w:rsidRDefault="000C1737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904" w:type="dxa"/>
          </w:tcPr>
          <w:p w:rsidR="000C1737" w:rsidRPr="00076A10" w:rsidRDefault="000C1737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F261DE" w:rsidRPr="00076A10" w:rsidRDefault="00F261DE" w:rsidP="008D60A2">
      <w:pPr>
        <w:pStyle w:val="NoSpacing"/>
        <w:rPr>
          <w:rFonts w:ascii="Arial" w:hAnsi="Arial" w:cs="Arial"/>
          <w:b/>
          <w:sz w:val="28"/>
          <w:szCs w:val="28"/>
        </w:rPr>
      </w:pPr>
    </w:p>
    <w:p w:rsidR="00C41911" w:rsidRPr="00076A10" w:rsidRDefault="002C7189" w:rsidP="00A3013D">
      <w:pPr>
        <w:pStyle w:val="NoSpacing"/>
        <w:rPr>
          <w:rFonts w:ascii="Arial" w:hAnsi="Arial" w:cs="Arial"/>
          <w:b/>
          <w:sz w:val="24"/>
          <w:szCs w:val="24"/>
        </w:rPr>
      </w:pPr>
      <w:r w:rsidRPr="00076A10">
        <w:rPr>
          <w:rFonts w:ascii="Arial" w:hAnsi="Arial" w:cs="Arial"/>
          <w:b/>
          <w:sz w:val="24"/>
          <w:szCs w:val="24"/>
        </w:rPr>
        <w:tab/>
      </w:r>
    </w:p>
    <w:p w:rsidR="00BC6FBB" w:rsidRPr="006F3D85" w:rsidRDefault="00BC6FBB" w:rsidP="00BC6FBB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6F3D85">
        <w:rPr>
          <w:rFonts w:ascii="Arial" w:hAnsi="Arial" w:cs="Arial"/>
          <w:b/>
          <w:sz w:val="32"/>
          <w:szCs w:val="32"/>
        </w:rPr>
        <w:t>Diolch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am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eich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help.</w:t>
      </w:r>
    </w:p>
    <w:p w:rsidR="00A3013D" w:rsidRPr="00076A10" w:rsidRDefault="00A3013D" w:rsidP="00E1074A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:rsidR="00BC6FBB" w:rsidRDefault="00BC6FBB" w:rsidP="00BC6FBB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6F3D85">
        <w:rPr>
          <w:rFonts w:ascii="Arial" w:hAnsi="Arial" w:cs="Arial"/>
          <w:b/>
          <w:sz w:val="32"/>
          <w:szCs w:val="32"/>
        </w:rPr>
        <w:t>Postiwch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hwn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yn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ôl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proofErr w:type="gramStart"/>
      <w:r w:rsidRPr="006F3D85">
        <w:rPr>
          <w:rFonts w:ascii="Arial" w:hAnsi="Arial" w:cs="Arial"/>
          <w:b/>
          <w:sz w:val="32"/>
          <w:szCs w:val="32"/>
        </w:rPr>
        <w:t>aton</w:t>
      </w:r>
      <w:proofErr w:type="spellEnd"/>
      <w:proofErr w:type="gram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ni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erbyn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xxxx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gan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ddefnyddio’r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amlen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roeson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ni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i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chi.</w:t>
      </w:r>
    </w:p>
    <w:p w:rsidR="00A51D97" w:rsidRPr="006F3D85" w:rsidRDefault="00A51D97" w:rsidP="00BC6FBB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:rsidR="00BC6FBB" w:rsidRPr="006F3D85" w:rsidRDefault="00BC6FBB" w:rsidP="00BC6FBB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6F3D85">
        <w:rPr>
          <w:rFonts w:ascii="Arial" w:hAnsi="Arial" w:cs="Arial"/>
          <w:b/>
          <w:sz w:val="32"/>
          <w:szCs w:val="32"/>
        </w:rPr>
        <w:t xml:space="preserve">Ni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fydd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hynny’n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costio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dim </w:t>
      </w:r>
      <w:proofErr w:type="spellStart"/>
      <w:r w:rsidRPr="006F3D85">
        <w:rPr>
          <w:rFonts w:ascii="Arial" w:hAnsi="Arial" w:cs="Arial"/>
          <w:b/>
          <w:sz w:val="32"/>
          <w:szCs w:val="32"/>
        </w:rPr>
        <w:t>i</w:t>
      </w:r>
      <w:proofErr w:type="spellEnd"/>
      <w:r w:rsidRPr="006F3D85">
        <w:rPr>
          <w:rFonts w:ascii="Arial" w:hAnsi="Arial" w:cs="Arial"/>
          <w:b/>
          <w:sz w:val="32"/>
          <w:szCs w:val="32"/>
        </w:rPr>
        <w:t xml:space="preserve"> chi.</w:t>
      </w:r>
    </w:p>
    <w:p w:rsidR="00763EA7" w:rsidRPr="00076A10" w:rsidRDefault="00763EA7" w:rsidP="00C41911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763EA7" w:rsidRPr="00076A10" w:rsidRDefault="00763EA7" w:rsidP="00C41911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076A10"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085975" cy="15811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EA7" w:rsidRPr="00076A10" w:rsidSect="00333EBA">
      <w:footerReference w:type="default" r:id="rId27"/>
      <w:type w:val="continuous"/>
      <w:pgSz w:w="11906" w:h="16838"/>
      <w:pgMar w:top="1135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202" w:rsidRDefault="00E54202" w:rsidP="00D87566">
      <w:r>
        <w:separator/>
      </w:r>
    </w:p>
  </w:endnote>
  <w:endnote w:type="continuationSeparator" w:id="0">
    <w:p w:rsidR="00E54202" w:rsidRDefault="00E54202" w:rsidP="00D87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S Me Pro">
    <w:altName w:val="FS Me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8079182"/>
      <w:docPartObj>
        <w:docPartGallery w:val="Page Numbers (Bottom of Page)"/>
        <w:docPartUnique/>
      </w:docPartObj>
    </w:sdtPr>
    <w:sdtEndPr>
      <w:rPr>
        <w:noProof/>
        <w:color w:val="4F81BD" w:themeColor="accent1"/>
      </w:rPr>
    </w:sdtEndPr>
    <w:sdtContent>
      <w:p w:rsidR="00BC6FBB" w:rsidRPr="00BC6FBB" w:rsidRDefault="00BC6FBB" w:rsidP="00A51D97">
        <w:pPr>
          <w:pStyle w:val="Footer"/>
          <w:pBdr>
            <w:top w:val="single" w:sz="4" w:space="1" w:color="4F81BD" w:themeColor="accent1"/>
          </w:pBdr>
          <w:jc w:val="center"/>
          <w:rPr>
            <w:color w:val="4F81BD" w:themeColor="accent1"/>
          </w:rPr>
        </w:pPr>
        <w:r w:rsidRPr="00BC6FBB">
          <w:rPr>
            <w:color w:val="4F81BD" w:themeColor="accent1"/>
          </w:rPr>
          <w:fldChar w:fldCharType="begin"/>
        </w:r>
        <w:r w:rsidRPr="00BC6FBB">
          <w:rPr>
            <w:color w:val="4F81BD" w:themeColor="accent1"/>
          </w:rPr>
          <w:instrText xml:space="preserve"> PAGE   \* MERGEFORMAT </w:instrText>
        </w:r>
        <w:r w:rsidRPr="00BC6FBB">
          <w:rPr>
            <w:color w:val="4F81BD" w:themeColor="accent1"/>
          </w:rPr>
          <w:fldChar w:fldCharType="separate"/>
        </w:r>
        <w:r w:rsidR="006D6999">
          <w:rPr>
            <w:noProof/>
            <w:color w:val="4F81BD" w:themeColor="accent1"/>
          </w:rPr>
          <w:t>1</w:t>
        </w:r>
        <w:r w:rsidRPr="00BC6FBB">
          <w:rPr>
            <w:noProof/>
            <w:color w:val="4F81BD" w:themeColor="accent1"/>
          </w:rPr>
          <w:fldChar w:fldCharType="end"/>
        </w:r>
        <w:r>
          <w:rPr>
            <w:noProof/>
            <w:color w:val="4F81BD" w:themeColor="accent1"/>
          </w:rPr>
          <w:tab/>
        </w:r>
        <w:r>
          <w:rPr>
            <w:noProof/>
            <w:color w:val="4F81BD" w:themeColor="accent1"/>
          </w:rPr>
          <w:tab/>
        </w:r>
        <w:proofErr w:type="spellStart"/>
        <w:r w:rsidR="0014455D" w:rsidRPr="0014455D">
          <w:rPr>
            <w:rFonts w:cs="Arial"/>
            <w:color w:val="4F81BD" w:themeColor="accent1"/>
            <w:sz w:val="16"/>
            <w:szCs w:val="16"/>
          </w:rPr>
          <w:t>Holiadur</w:t>
        </w:r>
        <w:proofErr w:type="spellEnd"/>
        <w:r w:rsidR="0014455D" w:rsidRPr="0014455D">
          <w:rPr>
            <w:rFonts w:cs="Arial"/>
            <w:color w:val="4F81BD" w:themeColor="accent1"/>
            <w:sz w:val="16"/>
            <w:szCs w:val="16"/>
          </w:rPr>
          <w:t xml:space="preserve"> plant</w:t>
        </w:r>
      </w:p>
    </w:sdtContent>
  </w:sdt>
  <w:p w:rsidR="0090316E" w:rsidRDefault="009031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202" w:rsidRDefault="00E54202" w:rsidP="00D87566">
      <w:r>
        <w:separator/>
      </w:r>
    </w:p>
  </w:footnote>
  <w:footnote w:type="continuationSeparator" w:id="0">
    <w:p w:rsidR="00E54202" w:rsidRDefault="00E54202" w:rsidP="00D87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61283"/>
    <w:multiLevelType w:val="hybridMultilevel"/>
    <w:tmpl w:val="9AAC6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A57C6"/>
    <w:multiLevelType w:val="hybridMultilevel"/>
    <w:tmpl w:val="2E44429C"/>
    <w:lvl w:ilvl="0" w:tplc="E97E3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E5477"/>
    <w:multiLevelType w:val="hybridMultilevel"/>
    <w:tmpl w:val="2A5A3498"/>
    <w:lvl w:ilvl="0" w:tplc="249AB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535AB"/>
    <w:multiLevelType w:val="hybridMultilevel"/>
    <w:tmpl w:val="262A907E"/>
    <w:lvl w:ilvl="0" w:tplc="249AB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A15C8"/>
    <w:multiLevelType w:val="hybridMultilevel"/>
    <w:tmpl w:val="B8620006"/>
    <w:lvl w:ilvl="0" w:tplc="E97E3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E82A53"/>
    <w:multiLevelType w:val="hybridMultilevel"/>
    <w:tmpl w:val="BB8A1E0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16"/>
    <w:rsid w:val="00012C9E"/>
    <w:rsid w:val="00076A10"/>
    <w:rsid w:val="000A51AF"/>
    <w:rsid w:val="000C1737"/>
    <w:rsid w:val="000F6BAD"/>
    <w:rsid w:val="00120089"/>
    <w:rsid w:val="00120B90"/>
    <w:rsid w:val="0013337B"/>
    <w:rsid w:val="00134D9F"/>
    <w:rsid w:val="0014455D"/>
    <w:rsid w:val="001E6414"/>
    <w:rsid w:val="001F5A11"/>
    <w:rsid w:val="002658FC"/>
    <w:rsid w:val="002769FA"/>
    <w:rsid w:val="002B0723"/>
    <w:rsid w:val="002C7189"/>
    <w:rsid w:val="003306AE"/>
    <w:rsid w:val="00333EBA"/>
    <w:rsid w:val="003A015E"/>
    <w:rsid w:val="003A72E8"/>
    <w:rsid w:val="003C0925"/>
    <w:rsid w:val="003C3D96"/>
    <w:rsid w:val="003D7B07"/>
    <w:rsid w:val="003F6C1E"/>
    <w:rsid w:val="003F746D"/>
    <w:rsid w:val="004545B4"/>
    <w:rsid w:val="00480D22"/>
    <w:rsid w:val="00492CB5"/>
    <w:rsid w:val="00512613"/>
    <w:rsid w:val="005312EE"/>
    <w:rsid w:val="00571862"/>
    <w:rsid w:val="0059725A"/>
    <w:rsid w:val="005A7C68"/>
    <w:rsid w:val="005D6733"/>
    <w:rsid w:val="005F3F9B"/>
    <w:rsid w:val="00636B18"/>
    <w:rsid w:val="00667514"/>
    <w:rsid w:val="006A6A1F"/>
    <w:rsid w:val="006C65E2"/>
    <w:rsid w:val="006C76F5"/>
    <w:rsid w:val="006D6999"/>
    <w:rsid w:val="006E4CE4"/>
    <w:rsid w:val="006F10AB"/>
    <w:rsid w:val="0070474F"/>
    <w:rsid w:val="00704C90"/>
    <w:rsid w:val="00704E23"/>
    <w:rsid w:val="00743EBD"/>
    <w:rsid w:val="00747A5E"/>
    <w:rsid w:val="007553E6"/>
    <w:rsid w:val="00763EA7"/>
    <w:rsid w:val="00774F54"/>
    <w:rsid w:val="00792197"/>
    <w:rsid w:val="007A0BE4"/>
    <w:rsid w:val="007A44CD"/>
    <w:rsid w:val="007B62A4"/>
    <w:rsid w:val="007C41BC"/>
    <w:rsid w:val="007E269F"/>
    <w:rsid w:val="007E6BF2"/>
    <w:rsid w:val="00841F79"/>
    <w:rsid w:val="008624F6"/>
    <w:rsid w:val="00863AF1"/>
    <w:rsid w:val="0088007C"/>
    <w:rsid w:val="00881F0D"/>
    <w:rsid w:val="008A6ACC"/>
    <w:rsid w:val="008B1801"/>
    <w:rsid w:val="008D12AD"/>
    <w:rsid w:val="008D2EEB"/>
    <w:rsid w:val="008D60A2"/>
    <w:rsid w:val="008D75CE"/>
    <w:rsid w:val="0090316E"/>
    <w:rsid w:val="00903281"/>
    <w:rsid w:val="00920BD7"/>
    <w:rsid w:val="009305FA"/>
    <w:rsid w:val="0098645E"/>
    <w:rsid w:val="009A1482"/>
    <w:rsid w:val="009B511D"/>
    <w:rsid w:val="009B7275"/>
    <w:rsid w:val="009E7E03"/>
    <w:rsid w:val="00A21092"/>
    <w:rsid w:val="00A3013D"/>
    <w:rsid w:val="00A373C4"/>
    <w:rsid w:val="00A51D97"/>
    <w:rsid w:val="00A90AEE"/>
    <w:rsid w:val="00AF5116"/>
    <w:rsid w:val="00B0278B"/>
    <w:rsid w:val="00B033D2"/>
    <w:rsid w:val="00B34129"/>
    <w:rsid w:val="00B529B8"/>
    <w:rsid w:val="00B6345A"/>
    <w:rsid w:val="00B76996"/>
    <w:rsid w:val="00BA4648"/>
    <w:rsid w:val="00BC6FBB"/>
    <w:rsid w:val="00BD7376"/>
    <w:rsid w:val="00BE6C92"/>
    <w:rsid w:val="00BF77A2"/>
    <w:rsid w:val="00C16DC3"/>
    <w:rsid w:val="00C41911"/>
    <w:rsid w:val="00C808B0"/>
    <w:rsid w:val="00C808D5"/>
    <w:rsid w:val="00C90383"/>
    <w:rsid w:val="00C926FC"/>
    <w:rsid w:val="00C94784"/>
    <w:rsid w:val="00CA387F"/>
    <w:rsid w:val="00CA59F4"/>
    <w:rsid w:val="00CF68A1"/>
    <w:rsid w:val="00CF73F3"/>
    <w:rsid w:val="00D266F9"/>
    <w:rsid w:val="00D3670B"/>
    <w:rsid w:val="00D67D60"/>
    <w:rsid w:val="00D70E0D"/>
    <w:rsid w:val="00D77A05"/>
    <w:rsid w:val="00D87566"/>
    <w:rsid w:val="00D93354"/>
    <w:rsid w:val="00DE79ED"/>
    <w:rsid w:val="00E1074A"/>
    <w:rsid w:val="00E11B7A"/>
    <w:rsid w:val="00E334BB"/>
    <w:rsid w:val="00E374EF"/>
    <w:rsid w:val="00E51098"/>
    <w:rsid w:val="00E54202"/>
    <w:rsid w:val="00ED0C59"/>
    <w:rsid w:val="00ED32FB"/>
    <w:rsid w:val="00ED33C3"/>
    <w:rsid w:val="00ED6E38"/>
    <w:rsid w:val="00EE5E19"/>
    <w:rsid w:val="00F261DE"/>
    <w:rsid w:val="00F27D50"/>
    <w:rsid w:val="00F307D5"/>
    <w:rsid w:val="00F36830"/>
    <w:rsid w:val="00F45455"/>
    <w:rsid w:val="00F508BC"/>
    <w:rsid w:val="00F5497A"/>
    <w:rsid w:val="00F57645"/>
    <w:rsid w:val="00FD0897"/>
    <w:rsid w:val="00FD43D2"/>
    <w:rsid w:val="00FF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1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75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566"/>
  </w:style>
  <w:style w:type="paragraph" w:styleId="Footer">
    <w:name w:val="footer"/>
    <w:basedOn w:val="Normal"/>
    <w:link w:val="FooterChar"/>
    <w:uiPriority w:val="99"/>
    <w:unhideWhenUsed/>
    <w:rsid w:val="00D875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566"/>
  </w:style>
  <w:style w:type="character" w:styleId="CommentReference">
    <w:name w:val="annotation reference"/>
    <w:basedOn w:val="DefaultParagraphFont"/>
    <w:uiPriority w:val="99"/>
    <w:semiHidden/>
    <w:unhideWhenUsed/>
    <w:rsid w:val="00012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2C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2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9E"/>
    <w:rPr>
      <w:b/>
      <w:bCs/>
      <w:sz w:val="20"/>
      <w:szCs w:val="20"/>
    </w:rPr>
  </w:style>
  <w:style w:type="paragraph" w:styleId="NoSpacing">
    <w:name w:val="No Spacing"/>
    <w:uiPriority w:val="1"/>
    <w:qFormat/>
    <w:rsid w:val="008D60A2"/>
    <w:pPr>
      <w:widowControl w:val="0"/>
    </w:pPr>
    <w:rPr>
      <w:rFonts w:asciiTheme="minorHAnsi" w:hAnsiTheme="minorHAnsi"/>
      <w:sz w:val="22"/>
      <w:lang w:val="en-US"/>
    </w:rPr>
  </w:style>
  <w:style w:type="table" w:styleId="TableGrid">
    <w:name w:val="Table Grid"/>
    <w:basedOn w:val="TableNormal"/>
    <w:uiPriority w:val="59"/>
    <w:rsid w:val="008D60A2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1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75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566"/>
  </w:style>
  <w:style w:type="paragraph" w:styleId="Footer">
    <w:name w:val="footer"/>
    <w:basedOn w:val="Normal"/>
    <w:link w:val="FooterChar"/>
    <w:uiPriority w:val="99"/>
    <w:unhideWhenUsed/>
    <w:rsid w:val="00D875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566"/>
  </w:style>
  <w:style w:type="character" w:styleId="CommentReference">
    <w:name w:val="annotation reference"/>
    <w:basedOn w:val="DefaultParagraphFont"/>
    <w:uiPriority w:val="99"/>
    <w:semiHidden/>
    <w:unhideWhenUsed/>
    <w:rsid w:val="00012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2C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2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9E"/>
    <w:rPr>
      <w:b/>
      <w:bCs/>
      <w:sz w:val="20"/>
      <w:szCs w:val="20"/>
    </w:rPr>
  </w:style>
  <w:style w:type="paragraph" w:styleId="NoSpacing">
    <w:name w:val="No Spacing"/>
    <w:uiPriority w:val="1"/>
    <w:qFormat/>
    <w:rsid w:val="008D60A2"/>
    <w:pPr>
      <w:widowControl w:val="0"/>
    </w:pPr>
    <w:rPr>
      <w:rFonts w:asciiTheme="minorHAnsi" w:hAnsiTheme="minorHAnsi"/>
      <w:sz w:val="22"/>
      <w:lang w:val="en-US"/>
    </w:rPr>
  </w:style>
  <w:style w:type="table" w:styleId="TableGrid">
    <w:name w:val="Table Grid"/>
    <w:basedOn w:val="TableNormal"/>
    <w:uiPriority w:val="59"/>
    <w:rsid w:val="008D60A2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microsoft.com/office/2007/relationships/stylesWithEffects" Target="stylesWithEffect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A12242918</value>
    </field>
    <field name="Objective-Title">
      <value order="0">Easy Read Children Questionnaire - Final - Welsh</value>
    </field>
    <field name="Objective-Description">
      <value order="0"/>
    </field>
    <field name="Objective-CreationStamp">
      <value order="0">2015-10-20T08:34:39Z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2015-10-20T08:35:49Z</value>
    </field>
    <field name="Objective-Owner">
      <value order="0">Jones, Huw (HIW)</value>
    </field>
    <field name="Objective-Path">
      <value order="0">Objective Global Folder:Business File Plan:Health &amp; Social Services (HSS):Health &amp; Social Services (HSS) - SSID - Improvement:1 - Save:Well-being and Improvement:LA PMF &amp; Code:SSSW - Outcomes Framework - Local Authority Performance Measurement Framework - Standards &amp; Code - 2013-2016:Qualitative performance measures- working documents</value>
    </field>
    <field name="Objective-Parent">
      <value order="0">Qualitative performance measures- working documents</value>
    </field>
    <field name="Objective-State">
      <value order="0">Being Drafted</value>
    </field>
    <field name="Objective-VersionId">
      <value order="0">vA26019209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qA1127088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2015-10-20T22:59:59Z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F4BD163A-E084-4848-97AF-9EA6AC9CD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8006E5E8</Template>
  <TotalTime>0</TotalTime>
  <Pages>9</Pages>
  <Words>719</Words>
  <Characters>4100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NAfW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Huw (FCS - KAS)</dc:creator>
  <cp:lastModifiedBy>Fellows, Carl (Admin)</cp:lastModifiedBy>
  <cp:revision>2</cp:revision>
  <cp:lastPrinted>2015-10-05T10:31:00Z</cp:lastPrinted>
  <dcterms:created xsi:type="dcterms:W3CDTF">2019-06-06T12:49:00Z</dcterms:created>
  <dcterms:modified xsi:type="dcterms:W3CDTF">2019-06-06T12:49:00Z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A12242918</vt:lpwstr>
  </property>
  <property fmtid="{D5CDD505-2E9C-101B-9397-08002B2CF9AE}" pid="4" name="Objective-Title">
    <vt:lpwstr>Easy Read Children Questionnaire - Final - Welsh</vt:lpwstr>
  </property>
  <property fmtid="{D5CDD505-2E9C-101B-9397-08002B2CF9AE}" pid="5" name="Objective-Comment">
    <vt:lpwstr/>
  </property>
  <property fmtid="{D5CDD505-2E9C-101B-9397-08002B2CF9AE}" pid="6" name="Objective-CreationStamp">
    <vt:filetime>2015-10-20T08:35:23Z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2015-10-20T08:35:49Z</vt:filetime>
  </property>
  <property fmtid="{D5CDD505-2E9C-101B-9397-08002B2CF9AE}" pid="11" name="Objective-Owner">
    <vt:lpwstr>Jones, Huw (HIW)</vt:lpwstr>
  </property>
  <property fmtid="{D5CDD505-2E9C-101B-9397-08002B2CF9AE}" pid="12" name="Objective-Path">
    <vt:lpwstr>Objective Global Folder:Business File Plan:Health &amp; Social Services (HSS):Health &amp; Social Services (HSS) - SSID - Improvement:1 - Save:Well-being and Improvement:LA PMF &amp; Code:SSSW - Outcomes Framework - Local Authority Performance Measurement Framework -</vt:lpwstr>
  </property>
  <property fmtid="{D5CDD505-2E9C-101B-9397-08002B2CF9AE}" pid="13" name="Objective-Parent">
    <vt:lpwstr>Qualitative performance measures- working documents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0.1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filetime>2014-10-20T23:00:00Z</vt:filetime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Description">
    <vt:lpwstr/>
  </property>
  <property fmtid="{D5CDD505-2E9C-101B-9397-08002B2CF9AE}" pid="26" name="Objective-VersionId">
    <vt:lpwstr>vA26019209</vt:lpwstr>
  </property>
  <property fmtid="{D5CDD505-2E9C-101B-9397-08002B2CF9AE}" pid="27" name="Objective-Language">
    <vt:lpwstr>English (eng)</vt:lpwstr>
  </property>
  <property fmtid="{D5CDD505-2E9C-101B-9397-08002B2CF9AE}" pid="28" name="Objective-Date Acquired">
    <vt:filetime>2015-10-19T23:00:00Z</vt:filetime>
  </property>
  <property fmtid="{D5CDD505-2E9C-101B-9397-08002B2CF9AE}" pid="29" name="Objective-What to Keep">
    <vt:lpwstr>No</vt:lpwstr>
  </property>
  <property fmtid="{D5CDD505-2E9C-101B-9397-08002B2CF9AE}" pid="30" name="Objective-Official Translation">
    <vt:lpwstr/>
  </property>
  <property fmtid="{D5CDD505-2E9C-101B-9397-08002B2CF9AE}" pid="31" name="Objective-Connect Creator">
    <vt:lpwstr/>
  </property>
</Properties>
</file>