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DAA0" w14:textId="4EB5EAB3" w:rsidR="00D6308A" w:rsidRPr="000F4391" w:rsidRDefault="00BE7CDB" w:rsidP="00152E75">
      <w:pPr>
        <w:tabs>
          <w:tab w:val="left" w:pos="0"/>
        </w:tabs>
        <w:rPr>
          <w:sz w:val="32"/>
          <w:szCs w:val="22"/>
          <w:lang w:val="cy-GB"/>
        </w:rPr>
      </w:pPr>
      <w:bookmarkStart w:id="0" w:name="_Toc526750729"/>
      <w:r w:rsidRPr="000F4391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7936" behindDoc="1" locked="0" layoutInCell="1" allowOverlap="1" wp14:anchorId="205DC11A" wp14:editId="0AB0E39A">
            <wp:simplePos x="0" y="0"/>
            <wp:positionH relativeFrom="column">
              <wp:posOffset>2460625</wp:posOffset>
            </wp:positionH>
            <wp:positionV relativeFrom="paragraph">
              <wp:posOffset>-814070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B8" w:rsidRPr="000F4391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33F9A161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1875790" cy="437515"/>
                <wp:effectExtent l="0" t="0" r="10160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437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4263E000" w:rsidR="00D6308A" w:rsidRPr="000F4391" w:rsidRDefault="00BC5623" w:rsidP="00D6308A">
                            <w:pPr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0F4391"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45pt;width:147.7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" filled="f" strokeweight="1.5pt">
                <v:textbox>
                  <w:txbxContent>
                    <w:p w14:paraId="0640AD60" w14:textId="4263E000" w:rsidR="00D6308A" w:rsidRPr="000F4391" w:rsidRDefault="00BC5623" w:rsidP="00D6308A">
                      <w:pPr>
                        <w:rPr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0F4391">
                        <w:rPr>
                          <w:b/>
                          <w:sz w:val="32"/>
                          <w:szCs w:val="32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816D2" w14:textId="77777777" w:rsidR="00D6308A" w:rsidRPr="000F4391" w:rsidRDefault="00D6308A" w:rsidP="00152E75">
      <w:pPr>
        <w:tabs>
          <w:tab w:val="left" w:pos="0"/>
        </w:tabs>
        <w:rPr>
          <w:sz w:val="32"/>
          <w:szCs w:val="22"/>
          <w:lang w:val="cy-GB"/>
        </w:rPr>
      </w:pPr>
    </w:p>
    <w:p w14:paraId="2040694E" w14:textId="77777777" w:rsidR="00D6308A" w:rsidRPr="000F4391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20"/>
          <w:lang w:val="cy-GB"/>
        </w:rPr>
      </w:pPr>
    </w:p>
    <w:p w14:paraId="5E6415D2" w14:textId="38EDD6B6" w:rsidR="00E83E1E" w:rsidRPr="000F4391" w:rsidRDefault="00BC5623" w:rsidP="00152E75">
      <w:pPr>
        <w:tabs>
          <w:tab w:val="left" w:pos="0"/>
        </w:tabs>
        <w:rPr>
          <w:rFonts w:eastAsiaTheme="majorEastAsia" w:cstheme="majorBidi"/>
          <w:b/>
          <w:bCs/>
          <w:color w:val="1F497D" w:themeColor="text2"/>
          <w:sz w:val="56"/>
          <w:lang w:val="cy-GB"/>
        </w:rPr>
      </w:pPr>
      <w:r w:rsidRPr="000F4391">
        <w:rPr>
          <w:rFonts w:eastAsiaTheme="majorEastAsia" w:cstheme="majorBidi"/>
          <w:b/>
          <w:bCs/>
          <w:color w:val="1F497D" w:themeColor="text2"/>
          <w:sz w:val="56"/>
          <w:lang w:val="cy-GB"/>
        </w:rPr>
        <w:t xml:space="preserve">Cadw plant yn ddiogel rhag </w:t>
      </w:r>
      <w:proofErr w:type="spellStart"/>
      <w:r w:rsidR="000F4391" w:rsidRPr="000F4391">
        <w:rPr>
          <w:rFonts w:eastAsiaTheme="majorEastAsia" w:cstheme="majorBidi"/>
          <w:b/>
          <w:bCs/>
          <w:color w:val="1F497D" w:themeColor="text2"/>
          <w:sz w:val="56"/>
          <w:lang w:val="cy-GB"/>
        </w:rPr>
        <w:t>camfanteisio</w:t>
      </w:r>
      <w:proofErr w:type="spellEnd"/>
      <w:r w:rsidR="000F4391" w:rsidRPr="000F4391">
        <w:rPr>
          <w:rFonts w:eastAsiaTheme="majorEastAsia" w:cstheme="majorBidi"/>
          <w:b/>
          <w:bCs/>
          <w:color w:val="1F497D" w:themeColor="text2"/>
          <w:sz w:val="56"/>
          <w:lang w:val="cy-GB"/>
        </w:rPr>
        <w:t xml:space="preserve"> yn rhywiol ar blant</w:t>
      </w:r>
    </w:p>
    <w:p w14:paraId="4D85CF0C" w14:textId="3DBFEA9B" w:rsidR="00D6308A" w:rsidRPr="000F4391" w:rsidRDefault="00BC5623" w:rsidP="00152E75">
      <w:pPr>
        <w:tabs>
          <w:tab w:val="left" w:pos="0"/>
        </w:tabs>
        <w:rPr>
          <w:rFonts w:cs="Arial"/>
          <w:b/>
          <w:color w:val="1F497D" w:themeColor="text2"/>
          <w:sz w:val="44"/>
          <w:szCs w:val="40"/>
          <w:lang w:val="cy-GB"/>
        </w:rPr>
      </w:pPr>
      <w:bookmarkStart w:id="1" w:name="_GoBack"/>
      <w:r w:rsidRPr="000F4391">
        <w:rPr>
          <w:rFonts w:cs="Arial"/>
          <w:b/>
          <w:color w:val="1F497D" w:themeColor="text2"/>
          <w:sz w:val="44"/>
          <w:szCs w:val="40"/>
          <w:lang w:val="cy-GB"/>
        </w:rPr>
        <w:t xml:space="preserve">Ffurflen </w:t>
      </w:r>
      <w:r w:rsidRPr="000F4391">
        <w:rPr>
          <w:rFonts w:cs="Arial"/>
          <w:b/>
          <w:color w:val="1F497D" w:themeColor="text2"/>
          <w:sz w:val="48"/>
          <w:szCs w:val="40"/>
          <w:lang w:val="cy-GB"/>
        </w:rPr>
        <w:t>ymateb</w:t>
      </w:r>
    </w:p>
    <w:bookmarkEnd w:id="1"/>
    <w:p w14:paraId="2164D860" w14:textId="1285252A" w:rsidR="00D6308A" w:rsidRDefault="00BC5623" w:rsidP="00152E75">
      <w:pPr>
        <w:tabs>
          <w:tab w:val="left" w:pos="0"/>
        </w:tabs>
        <w:rPr>
          <w:rFonts w:cs="Arial"/>
          <w:b/>
          <w:sz w:val="36"/>
          <w:szCs w:val="40"/>
          <w:lang w:val="cy-GB"/>
        </w:rPr>
      </w:pPr>
      <w:r w:rsidRPr="000F4391">
        <w:rPr>
          <w:rFonts w:cs="Arial"/>
          <w:b/>
          <w:sz w:val="36"/>
          <w:szCs w:val="40"/>
          <w:lang w:val="cy-GB"/>
        </w:rPr>
        <w:t>Dywedwch wrthyn ni bet</w:t>
      </w:r>
      <w:r w:rsidR="00BE7CDB" w:rsidRPr="000F4391">
        <w:rPr>
          <w:rFonts w:cs="Arial"/>
          <w:b/>
          <w:sz w:val="36"/>
          <w:szCs w:val="40"/>
          <w:lang w:val="cy-GB"/>
        </w:rPr>
        <w:t xml:space="preserve">h rydych </w:t>
      </w:r>
      <w:proofErr w:type="spellStart"/>
      <w:r w:rsidR="00BE7CDB" w:rsidRPr="000F4391">
        <w:rPr>
          <w:rFonts w:cs="Arial"/>
          <w:b/>
          <w:sz w:val="36"/>
          <w:szCs w:val="40"/>
          <w:lang w:val="cy-GB"/>
        </w:rPr>
        <w:t>chi’n</w:t>
      </w:r>
      <w:proofErr w:type="spellEnd"/>
      <w:r w:rsidR="00BE7CDB" w:rsidRPr="000F4391">
        <w:rPr>
          <w:rFonts w:cs="Arial"/>
          <w:b/>
          <w:sz w:val="36"/>
          <w:szCs w:val="40"/>
          <w:lang w:val="cy-GB"/>
        </w:rPr>
        <w:t xml:space="preserve"> feddwl erbyn 7 Hydref </w:t>
      </w:r>
      <w:r w:rsidRPr="000F4391">
        <w:rPr>
          <w:rFonts w:cs="Arial"/>
          <w:b/>
          <w:sz w:val="36"/>
          <w:szCs w:val="40"/>
          <w:lang w:val="cy-GB"/>
        </w:rPr>
        <w:t xml:space="preserve">2019 os gwelwch yn dda </w:t>
      </w:r>
    </w:p>
    <w:p w14:paraId="49AF5F09" w14:textId="77777777" w:rsidR="000F4391" w:rsidRPr="000F4391" w:rsidRDefault="000F4391" w:rsidP="000F4391">
      <w:pPr>
        <w:tabs>
          <w:tab w:val="left" w:pos="0"/>
        </w:tabs>
        <w:spacing w:after="0"/>
        <w:rPr>
          <w:rFonts w:cs="Arial"/>
          <w:b/>
          <w:sz w:val="10"/>
          <w:szCs w:val="40"/>
          <w:lang w:val="cy-GB"/>
        </w:rPr>
      </w:pPr>
    </w:p>
    <w:p w14:paraId="1C388F63" w14:textId="18EF7402" w:rsidR="00E83E1E" w:rsidRPr="000F4391" w:rsidRDefault="00BE7CDB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  <w:r w:rsidRPr="000F4391">
        <w:rPr>
          <w:rFonts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89984" behindDoc="0" locked="0" layoutInCell="1" allowOverlap="1" wp14:anchorId="5408601F" wp14:editId="061725D5">
            <wp:simplePos x="0" y="0"/>
            <wp:positionH relativeFrom="column">
              <wp:posOffset>-1008380</wp:posOffset>
            </wp:positionH>
            <wp:positionV relativeFrom="paragraph">
              <wp:posOffset>68712</wp:posOffset>
            </wp:positionV>
            <wp:extent cx="7819390" cy="3625850"/>
            <wp:effectExtent l="76200" t="76200" r="67310" b="698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n group selfi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55"/>
                    <a:stretch/>
                  </pic:blipFill>
                  <pic:spPr bwMode="auto">
                    <a:xfrm>
                      <a:off x="0" y="0"/>
                      <a:ext cx="7819390" cy="362585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3F08" w14:textId="744DDF91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6A86C43F" w14:textId="4FDD7EB3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210EE83E" w14:textId="53F05A3B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46C25CC1" w14:textId="296D315B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5D0B3058" w14:textId="114A9A54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0CC84CB9" w14:textId="77777777" w:rsidR="00E83E1E" w:rsidRPr="000F4391" w:rsidRDefault="00E83E1E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</w:p>
    <w:p w14:paraId="34CDAC9F" w14:textId="77777777" w:rsidR="004061B8" w:rsidRPr="000F4391" w:rsidRDefault="004061B8" w:rsidP="007230DC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654F47AF" w14:textId="77777777" w:rsidR="00BE7CDB" w:rsidRPr="000F4391" w:rsidRDefault="00BE7CDB" w:rsidP="00347F14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40"/>
          <w:szCs w:val="32"/>
          <w:lang w:val="cy-GB" w:eastAsia="en-GB"/>
        </w:rPr>
      </w:pPr>
      <w:bookmarkStart w:id="2" w:name="_Toc504733132"/>
      <w:bookmarkStart w:id="3" w:name="_Toc504733602"/>
    </w:p>
    <w:p w14:paraId="0DA38F85" w14:textId="3A2C264C" w:rsidR="00347F14" w:rsidRPr="000F4391" w:rsidRDefault="00347F14" w:rsidP="00347F14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 w:themeColor="text1"/>
          <w:sz w:val="32"/>
          <w:szCs w:val="32"/>
          <w:lang w:val="cy-GB" w:eastAsia="en-GB"/>
        </w:rPr>
      </w:pPr>
      <w:r w:rsidRPr="000F4391">
        <w:rPr>
          <w:rFonts w:eastAsia="Calibri" w:cs="Arial"/>
          <w:color w:val="000000"/>
          <w:sz w:val="32"/>
          <w:szCs w:val="32"/>
          <w:lang w:val="cy-GB" w:eastAsia="en-GB"/>
        </w:rPr>
        <w:t>Dyma fersiwn hawdd ei ddeall o</w:t>
      </w:r>
      <w:r w:rsidRPr="000F4391">
        <w:rPr>
          <w:rFonts w:eastAsia="Calibri" w:cs="Arial"/>
          <w:color w:val="000000" w:themeColor="text1"/>
          <w:sz w:val="32"/>
          <w:szCs w:val="32"/>
          <w:lang w:val="cy-GB" w:eastAsia="en-GB"/>
        </w:rPr>
        <w:t xml:space="preserve"> </w:t>
      </w:r>
      <w:r w:rsidR="000F4391" w:rsidRPr="000F4391">
        <w:rPr>
          <w:rFonts w:eastAsia="Calibri" w:cs="Arial"/>
          <w:b/>
          <w:color w:val="000000" w:themeColor="text1"/>
          <w:sz w:val="32"/>
          <w:szCs w:val="32"/>
          <w:lang w:val="cy-GB" w:eastAsia="en-GB"/>
        </w:rPr>
        <w:t>‘</w:t>
      </w:r>
      <w:r w:rsidRPr="000F4391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 xml:space="preserve">Ddeddf Gwasanaethau Cymdeithasol a Llesiant (Cymru) 2014. Canllaw Statudol mewn perthynas â Rhan 7 o’r Ddeddf – diogelu plant rhag </w:t>
      </w:r>
      <w:proofErr w:type="spellStart"/>
      <w:r w:rsidRPr="000F4391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>camfanteisio’n</w:t>
      </w:r>
      <w:proofErr w:type="spellEnd"/>
      <w:r w:rsidRPr="000F4391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 xml:space="preserve"> rhywiol ar blant’.</w:t>
      </w:r>
    </w:p>
    <w:p w14:paraId="56C59C5C" w14:textId="77777777" w:rsidR="00347F14" w:rsidRPr="000F4391" w:rsidRDefault="00347F14" w:rsidP="00BE7CDB">
      <w:pPr>
        <w:spacing w:after="0"/>
        <w:rPr>
          <w:rFonts w:eastAsia="Calibri" w:cs="Arial"/>
          <w:b/>
          <w:bCs/>
          <w:color w:val="000000" w:themeColor="text1"/>
          <w:sz w:val="18"/>
          <w:szCs w:val="32"/>
          <w:lang w:val="cy-GB"/>
        </w:rPr>
      </w:pPr>
    </w:p>
    <w:p w14:paraId="4CEB4318" w14:textId="7A32B29D" w:rsidR="00BE7CDB" w:rsidRPr="000F4391" w:rsidRDefault="00BE7CDB" w:rsidP="00347F14">
      <w:pPr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</w:pPr>
      <w:r w:rsidRPr="000F4391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>Gorffennaf 2019</w:t>
      </w:r>
    </w:p>
    <w:p w14:paraId="3603E547" w14:textId="2FCA4B7D" w:rsidR="00D6308A" w:rsidRPr="000F4391" w:rsidRDefault="00BC5623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</w:pPr>
      <w:r w:rsidRPr="000F4391"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  <w:lastRenderedPageBreak/>
        <w:t>Sut i lenwi’r ffurflen ymateb yma</w:t>
      </w:r>
      <w:bookmarkEnd w:id="2"/>
      <w:bookmarkEnd w:id="3"/>
    </w:p>
    <w:p w14:paraId="4E7F9D40" w14:textId="31FDD5F5" w:rsidR="00D6308A" w:rsidRPr="000F4391" w:rsidRDefault="00BE7CDB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 w:val="32"/>
          <w:szCs w:val="32"/>
          <w:lang w:val="cy-GB"/>
        </w:rPr>
      </w:pPr>
      <w:r w:rsidRPr="000F4391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91008" behindDoc="0" locked="0" layoutInCell="1" allowOverlap="1" wp14:anchorId="47AB75EB" wp14:editId="2C799A8E">
            <wp:simplePos x="0" y="0"/>
            <wp:positionH relativeFrom="column">
              <wp:posOffset>-304858</wp:posOffset>
            </wp:positionH>
            <wp:positionV relativeFrom="paragraph">
              <wp:posOffset>123825</wp:posOffset>
            </wp:positionV>
            <wp:extent cx="920115" cy="11506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-wel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0F4391">
        <w:rPr>
          <w:rFonts w:eastAsia="Calibri" w:cs="Arial"/>
          <w:color w:val="000000"/>
          <w:sz w:val="32"/>
          <w:szCs w:val="32"/>
          <w:lang w:val="cy-GB"/>
        </w:rPr>
        <w:br/>
      </w:r>
      <w:r w:rsidR="00BC5623" w:rsidRPr="000F4391">
        <w:rPr>
          <w:rFonts w:eastAsia="Calibri" w:cs="Arial"/>
          <w:color w:val="000000"/>
          <w:sz w:val="32"/>
          <w:szCs w:val="32"/>
          <w:lang w:val="cy-GB"/>
        </w:rPr>
        <w:t>Mae cwest</w:t>
      </w:r>
      <w:r w:rsidR="00347F14" w:rsidRPr="000F4391">
        <w:rPr>
          <w:rFonts w:eastAsia="Calibri" w:cs="Arial"/>
          <w:color w:val="000000"/>
          <w:sz w:val="32"/>
          <w:szCs w:val="32"/>
          <w:lang w:val="cy-GB"/>
        </w:rPr>
        <w:t>i</w:t>
      </w:r>
      <w:r w:rsidR="00BC5623" w:rsidRPr="000F4391">
        <w:rPr>
          <w:rFonts w:eastAsia="Calibri" w:cs="Arial"/>
          <w:color w:val="000000"/>
          <w:sz w:val="32"/>
          <w:szCs w:val="32"/>
          <w:lang w:val="cy-GB"/>
        </w:rPr>
        <w:t xml:space="preserve">ynau yn y ffurflen ymateb yma am ein canllaw ar </w:t>
      </w:r>
      <w:proofErr w:type="spellStart"/>
      <w:r w:rsidR="00BC5623" w:rsidRPr="000F4391">
        <w:rPr>
          <w:rFonts w:eastAsia="Calibri" w:cs="Arial"/>
          <w:color w:val="0070C0"/>
          <w:sz w:val="32"/>
          <w:szCs w:val="32"/>
          <w:lang w:val="cy-GB"/>
        </w:rPr>
        <w:t>gamfanteisio</w:t>
      </w:r>
      <w:proofErr w:type="spellEnd"/>
      <w:r w:rsidR="00BC5623" w:rsidRPr="000F4391">
        <w:rPr>
          <w:rFonts w:eastAsia="Calibri" w:cs="Arial"/>
          <w:color w:val="0070C0"/>
          <w:sz w:val="32"/>
          <w:szCs w:val="32"/>
          <w:lang w:val="cy-GB"/>
        </w:rPr>
        <w:t xml:space="preserve"> yn rhywiol ar blant</w:t>
      </w:r>
      <w:r w:rsidR="006B149A" w:rsidRPr="000F4391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10C06C88" w14:textId="63F719A4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41104D70" w14:textId="199F881D" w:rsidR="00D6308A" w:rsidRPr="000F4391" w:rsidRDefault="000F4391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3BBBF112" wp14:editId="69D6891A">
            <wp:simplePos x="0" y="0"/>
            <wp:positionH relativeFrom="column">
              <wp:posOffset>-240561</wp:posOffset>
            </wp:positionH>
            <wp:positionV relativeFrom="paragraph">
              <wp:posOffset>134620</wp:posOffset>
            </wp:positionV>
            <wp:extent cx="851535" cy="1217295"/>
            <wp:effectExtent l="38100" t="38100" r="43815" b="400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ping Children Safe Welsh Main Docum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21729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3C7EE3DD" w:rsidR="00D6308A" w:rsidRPr="000F4391" w:rsidRDefault="00BC5623" w:rsidP="00152E75">
      <w:pPr>
        <w:tabs>
          <w:tab w:val="left" w:pos="1985"/>
        </w:tabs>
        <w:spacing w:after="0"/>
        <w:ind w:left="1985"/>
        <w:rPr>
          <w:rFonts w:eastAsia="Calibri" w:cs="Arial"/>
          <w:b/>
          <w:sz w:val="32"/>
          <w:szCs w:val="32"/>
          <w:lang w:val="cy-GB"/>
        </w:rPr>
      </w:pPr>
      <w:r w:rsidRPr="000F4391">
        <w:rPr>
          <w:rFonts w:eastAsia="Calibri" w:cs="Arial"/>
          <w:sz w:val="32"/>
          <w:szCs w:val="32"/>
          <w:lang w:val="cy-GB"/>
        </w:rPr>
        <w:t xml:space="preserve">Cyn i chi ateb y cwestiynau yma, darllenwch y brif ddogfen hawdd ei deall: </w:t>
      </w:r>
      <w:r w:rsidRPr="000F4391">
        <w:rPr>
          <w:rFonts w:eastAsia="Calibri" w:cs="Arial"/>
          <w:b/>
          <w:sz w:val="32"/>
          <w:szCs w:val="32"/>
          <w:lang w:val="cy-GB"/>
        </w:rPr>
        <w:t>Cadw plant yn ddiogel rhag cam-drin rhywiol</w:t>
      </w:r>
      <w:r w:rsidR="006B149A" w:rsidRPr="000F4391">
        <w:rPr>
          <w:rFonts w:eastAsia="Calibri" w:cs="Arial"/>
          <w:b/>
          <w:sz w:val="32"/>
          <w:szCs w:val="32"/>
          <w:lang w:val="cy-GB"/>
        </w:rPr>
        <w:t>.</w:t>
      </w:r>
    </w:p>
    <w:p w14:paraId="6951E159" w14:textId="77777777" w:rsidR="00D6308A" w:rsidRPr="000F4391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053EF6B1" w14:textId="77777777" w:rsidR="00D6308A" w:rsidRPr="000F4391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0F4391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6DC3C2E1">
            <wp:simplePos x="0" y="0"/>
            <wp:positionH relativeFrom="character">
              <wp:posOffset>-1655514</wp:posOffset>
            </wp:positionH>
            <wp:positionV relativeFrom="paragraph">
              <wp:posOffset>184785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923B" w14:textId="32DECF7D" w:rsidR="00D6308A" w:rsidRPr="000F4391" w:rsidRDefault="00BC5623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0F4391">
        <w:rPr>
          <w:rFonts w:eastAsia="Calibri" w:cs="Arial"/>
          <w:color w:val="000000"/>
          <w:sz w:val="32"/>
          <w:szCs w:val="32"/>
          <w:lang w:val="cy-GB"/>
        </w:rPr>
        <w:t>Ceisiwch esbonio eich atebion os gwelwch yn dda. A rhoi eich meddyliau a’ch syniad</w:t>
      </w:r>
      <w:r w:rsidR="00347F14" w:rsidRPr="000F4391">
        <w:rPr>
          <w:rFonts w:eastAsia="Calibri" w:cs="Arial"/>
          <w:color w:val="000000"/>
          <w:sz w:val="32"/>
          <w:szCs w:val="32"/>
          <w:lang w:val="cy-GB"/>
        </w:rPr>
        <w:t>au</w:t>
      </w:r>
      <w:r w:rsidRPr="000F4391">
        <w:rPr>
          <w:rFonts w:eastAsia="Calibri" w:cs="Arial"/>
          <w:color w:val="000000"/>
          <w:sz w:val="32"/>
          <w:szCs w:val="32"/>
          <w:lang w:val="cy-GB"/>
        </w:rPr>
        <w:t xml:space="preserve"> hefyd</w:t>
      </w:r>
      <w:r w:rsidR="00D6308A" w:rsidRPr="000F4391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6E18C888" w14:textId="77777777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47D20736" w14:textId="77777777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0F4391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1E1C2E25">
            <wp:simplePos x="0" y="0"/>
            <wp:positionH relativeFrom="character">
              <wp:posOffset>-1654350</wp:posOffset>
            </wp:positionH>
            <wp:positionV relativeFrom="paragraph">
              <wp:posOffset>243840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6A4E8AA8" w:rsidR="00D6308A" w:rsidRPr="000F4391" w:rsidRDefault="00BC5623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0F4391">
        <w:rPr>
          <w:rFonts w:eastAsia="Calibri" w:cs="Arial"/>
          <w:sz w:val="32"/>
          <w:szCs w:val="32"/>
          <w:lang w:val="cy-GB"/>
        </w:rPr>
        <w:t xml:space="preserve">Efallai y byddwch angen cefnogaeth i ddarllen a deall y ddogfen yma. Gofynnwch i rhywun rydych </w:t>
      </w:r>
      <w:proofErr w:type="spellStart"/>
      <w:r w:rsidRPr="000F4391">
        <w:rPr>
          <w:rFonts w:eastAsia="Calibri" w:cs="Arial"/>
          <w:sz w:val="32"/>
          <w:szCs w:val="32"/>
          <w:lang w:val="cy-GB"/>
        </w:rPr>
        <w:t>chi’n</w:t>
      </w:r>
      <w:proofErr w:type="spellEnd"/>
      <w:r w:rsidRPr="000F4391">
        <w:rPr>
          <w:rFonts w:eastAsia="Calibri" w:cs="Arial"/>
          <w:sz w:val="32"/>
          <w:szCs w:val="32"/>
          <w:lang w:val="cy-GB"/>
        </w:rPr>
        <w:t xml:space="preserve"> ei adnabod i’ch helpu chi</w:t>
      </w:r>
      <w:r w:rsidR="00D6308A" w:rsidRPr="000F4391">
        <w:rPr>
          <w:rFonts w:eastAsia="Calibri" w:cs="Arial"/>
          <w:sz w:val="32"/>
          <w:szCs w:val="32"/>
          <w:lang w:val="cy-GB"/>
        </w:rPr>
        <w:t>.</w:t>
      </w:r>
    </w:p>
    <w:p w14:paraId="396FE7BA" w14:textId="77777777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1519AF0D" w14:textId="740C2AF4" w:rsidR="00D6308A" w:rsidRPr="000F4391" w:rsidRDefault="000F4391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3536" behindDoc="0" locked="0" layoutInCell="1" allowOverlap="1" wp14:anchorId="1E6A6D46" wp14:editId="21822628">
            <wp:simplePos x="0" y="0"/>
            <wp:positionH relativeFrom="column">
              <wp:posOffset>-199159</wp:posOffset>
            </wp:positionH>
            <wp:positionV relativeFrom="paragraph">
              <wp:posOffset>205105</wp:posOffset>
            </wp:positionV>
            <wp:extent cx="851535" cy="1217295"/>
            <wp:effectExtent l="38100" t="38100" r="43815" b="400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ping Children Safe Welsh Main Docum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21729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07877E7D" w:rsidR="00D6308A" w:rsidRPr="000F4391" w:rsidRDefault="00BC5623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0F4391">
        <w:rPr>
          <w:rFonts w:eastAsia="Calibri" w:cs="Arial"/>
          <w:sz w:val="32"/>
          <w:szCs w:val="32"/>
          <w:lang w:val="cy-GB"/>
        </w:rPr>
        <w:t xml:space="preserve">Efallai bod rhai geiriau yn anodd i’w deall. Mae nhw mewn </w:t>
      </w:r>
      <w:r w:rsidRPr="000F4391">
        <w:rPr>
          <w:rFonts w:eastAsia="Calibri" w:cs="Arial"/>
          <w:color w:val="0070C0"/>
          <w:sz w:val="32"/>
          <w:szCs w:val="32"/>
          <w:lang w:val="cy-GB"/>
        </w:rPr>
        <w:t>ysgrifen glas</w:t>
      </w:r>
      <w:r w:rsidR="00D6308A" w:rsidRPr="000F4391">
        <w:rPr>
          <w:rFonts w:eastAsia="Calibri" w:cs="Arial"/>
          <w:color w:val="0070C0"/>
          <w:sz w:val="32"/>
          <w:szCs w:val="32"/>
          <w:lang w:val="cy-GB"/>
        </w:rPr>
        <w:t xml:space="preserve"> </w:t>
      </w:r>
      <w:r w:rsidR="00D6308A" w:rsidRPr="000F4391">
        <w:rPr>
          <w:rFonts w:eastAsia="Calibri" w:cs="Arial"/>
          <w:sz w:val="32"/>
          <w:szCs w:val="32"/>
          <w:lang w:val="cy-GB"/>
        </w:rPr>
        <w:t>a</w:t>
      </w:r>
      <w:r w:rsidRPr="000F4391">
        <w:rPr>
          <w:rFonts w:eastAsia="Calibri" w:cs="Arial"/>
          <w:sz w:val="32"/>
          <w:szCs w:val="32"/>
          <w:lang w:val="cy-GB"/>
        </w:rPr>
        <w:t xml:space="preserve">c mae beth maen </w:t>
      </w:r>
      <w:proofErr w:type="spellStart"/>
      <w:r w:rsidRPr="000F4391">
        <w:rPr>
          <w:rFonts w:eastAsia="Calibri" w:cs="Arial"/>
          <w:sz w:val="32"/>
          <w:szCs w:val="32"/>
          <w:lang w:val="cy-GB"/>
        </w:rPr>
        <w:t>nhw’n</w:t>
      </w:r>
      <w:proofErr w:type="spellEnd"/>
      <w:r w:rsidRPr="000F4391">
        <w:rPr>
          <w:rFonts w:eastAsia="Calibri" w:cs="Arial"/>
          <w:sz w:val="32"/>
          <w:szCs w:val="32"/>
          <w:lang w:val="cy-GB"/>
        </w:rPr>
        <w:t xml:space="preserve"> feddwl yn y </w:t>
      </w:r>
      <w:r w:rsidRPr="000F4391">
        <w:rPr>
          <w:rFonts w:eastAsia="Calibri" w:cs="Arial"/>
          <w:b/>
          <w:sz w:val="32"/>
          <w:szCs w:val="32"/>
          <w:lang w:val="cy-GB"/>
        </w:rPr>
        <w:t xml:space="preserve">Geiriau Anodd </w:t>
      </w:r>
      <w:r w:rsidRPr="000F4391">
        <w:rPr>
          <w:rFonts w:eastAsia="Calibri" w:cs="Arial"/>
          <w:sz w:val="32"/>
          <w:szCs w:val="32"/>
          <w:lang w:val="cy-GB"/>
        </w:rPr>
        <w:t>ar dudalen</w:t>
      </w:r>
      <w:r w:rsidR="00BE7CDB" w:rsidRPr="000F4391">
        <w:rPr>
          <w:rFonts w:eastAsia="Calibri" w:cs="Arial"/>
          <w:sz w:val="32"/>
          <w:szCs w:val="32"/>
          <w:lang w:val="cy-GB"/>
        </w:rPr>
        <w:t xml:space="preserve"> 26</w:t>
      </w:r>
      <w:r w:rsidR="001D0FBF" w:rsidRPr="000F4391">
        <w:rPr>
          <w:rFonts w:eastAsia="Calibri" w:cs="Arial"/>
          <w:sz w:val="32"/>
          <w:szCs w:val="32"/>
          <w:lang w:val="cy-GB"/>
        </w:rPr>
        <w:t xml:space="preserve"> </w:t>
      </w:r>
      <w:r w:rsidRPr="000F4391">
        <w:rPr>
          <w:rFonts w:eastAsia="Calibri" w:cs="Arial"/>
          <w:sz w:val="32"/>
          <w:szCs w:val="32"/>
          <w:lang w:val="cy-GB"/>
        </w:rPr>
        <w:t>yn y brif ddogfen</w:t>
      </w:r>
      <w:r w:rsidR="00D6308A" w:rsidRPr="000F4391">
        <w:rPr>
          <w:rFonts w:eastAsia="Calibri" w:cs="Arial"/>
          <w:sz w:val="32"/>
          <w:szCs w:val="32"/>
          <w:lang w:val="cy-GB"/>
        </w:rPr>
        <w:t>.</w:t>
      </w:r>
    </w:p>
    <w:p w14:paraId="37BDE4CA" w14:textId="77777777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0AFEF673" w14:textId="77777777" w:rsidR="00D6308A" w:rsidRPr="000F4391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20"/>
          <w:szCs w:val="32"/>
          <w:lang w:val="cy-GB"/>
        </w:rPr>
      </w:pPr>
    </w:p>
    <w:p w14:paraId="441EB35C" w14:textId="6C93350B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</w:p>
    <w:p w14:paraId="6AFDC91B" w14:textId="6666D66A" w:rsidR="00BC5623" w:rsidRPr="000F4391" w:rsidRDefault="000F4391" w:rsidP="00BE7CDB">
      <w:pPr>
        <w:spacing w:after="0"/>
        <w:ind w:left="1985"/>
        <w:rPr>
          <w:sz w:val="32"/>
          <w:lang w:val="cy-GB"/>
        </w:rPr>
      </w:pPr>
      <w:r w:rsidRPr="000F4391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30136098" wp14:editId="123C7E3F">
            <wp:simplePos x="0" y="0"/>
            <wp:positionH relativeFrom="character">
              <wp:posOffset>-1503045</wp:posOffset>
            </wp:positionH>
            <wp:positionV relativeFrom="paragraph">
              <wp:posOffset>-229870</wp:posOffset>
            </wp:positionV>
            <wp:extent cx="1080770" cy="1133475"/>
            <wp:effectExtent l="0" t="0" r="508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23" w:rsidRPr="000F4391">
        <w:rPr>
          <w:sz w:val="32"/>
          <w:lang w:val="cy-GB"/>
        </w:rPr>
        <w:t xml:space="preserve">Lle mae’r ddogfen yn dweud </w:t>
      </w:r>
      <w:r w:rsidR="00BC5623" w:rsidRPr="000F4391">
        <w:rPr>
          <w:b/>
          <w:sz w:val="32"/>
          <w:lang w:val="cy-GB"/>
        </w:rPr>
        <w:t>ni</w:t>
      </w:r>
      <w:r w:rsidR="00BC5623" w:rsidRPr="000F4391">
        <w:rPr>
          <w:sz w:val="32"/>
          <w:lang w:val="cy-GB"/>
        </w:rPr>
        <w:t xml:space="preserve">, mae hyn yn meddwl </w:t>
      </w:r>
      <w:r w:rsidR="00BC5623" w:rsidRPr="000F4391">
        <w:rPr>
          <w:b/>
          <w:sz w:val="32"/>
          <w:lang w:val="cy-GB"/>
        </w:rPr>
        <w:t>Llywodraeth Cymru</w:t>
      </w:r>
      <w:r w:rsidR="00BC5623" w:rsidRPr="000F4391">
        <w:rPr>
          <w:sz w:val="32"/>
          <w:lang w:val="cy-GB"/>
        </w:rPr>
        <w:t xml:space="preserve">. </w:t>
      </w:r>
    </w:p>
    <w:p w14:paraId="2519106A" w14:textId="77777777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</w:p>
    <w:p w14:paraId="15D301B9" w14:textId="77777777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</w:p>
    <w:p w14:paraId="68FDE2FB" w14:textId="5FE08582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  <w:r w:rsidRPr="000F4391">
        <w:rPr>
          <w:b/>
          <w:noProof/>
          <w:sz w:val="32"/>
          <w:lang w:eastAsia="en-GB"/>
        </w:rPr>
        <w:drawing>
          <wp:anchor distT="0" distB="0" distL="114300" distR="114300" simplePos="0" relativeHeight="251698176" behindDoc="0" locked="0" layoutInCell="1" allowOverlap="1" wp14:anchorId="0C14B62D" wp14:editId="08AEB74A">
            <wp:simplePos x="0" y="0"/>
            <wp:positionH relativeFrom="character">
              <wp:posOffset>-1604010</wp:posOffset>
            </wp:positionH>
            <wp:positionV relativeFrom="paragraph">
              <wp:posOffset>189230</wp:posOffset>
            </wp:positionV>
            <wp:extent cx="1219200" cy="1219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772DF" w14:textId="023119F5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  <w:r w:rsidRPr="000F4391">
        <w:rPr>
          <w:sz w:val="32"/>
          <w:lang w:val="cy-GB"/>
        </w:rPr>
        <w:t xml:space="preserve">Mae’r ddogfen yma wedi cael ei gwneud yn hawdd ei deall gan </w:t>
      </w:r>
      <w:r w:rsidRPr="000F4391">
        <w:rPr>
          <w:b/>
          <w:sz w:val="32"/>
          <w:lang w:val="cy-GB"/>
        </w:rPr>
        <w:t>Hawdd ei Ddeall Cymru</w:t>
      </w:r>
      <w:r w:rsidRPr="000F4391">
        <w:rPr>
          <w:sz w:val="32"/>
          <w:lang w:val="cy-GB"/>
        </w:rPr>
        <w:t xml:space="preserve"> gan ddefnyddio </w:t>
      </w:r>
      <w:proofErr w:type="spellStart"/>
      <w:r w:rsidRPr="000F4391">
        <w:rPr>
          <w:b/>
          <w:sz w:val="32"/>
          <w:lang w:val="cy-GB"/>
        </w:rPr>
        <w:t>Photosymbols</w:t>
      </w:r>
      <w:proofErr w:type="spellEnd"/>
      <w:r w:rsidR="000F4391" w:rsidRPr="000F4391">
        <w:rPr>
          <w:sz w:val="32"/>
          <w:lang w:val="cy-GB"/>
        </w:rPr>
        <w:t>.</w:t>
      </w:r>
    </w:p>
    <w:p w14:paraId="570E8A9C" w14:textId="77777777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</w:p>
    <w:p w14:paraId="5AF5C87C" w14:textId="77777777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</w:p>
    <w:p w14:paraId="31BA41D7" w14:textId="6D476876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  <w:r w:rsidRPr="000F4391">
        <w:rPr>
          <w:b/>
          <w:noProof/>
          <w:sz w:val="32"/>
          <w:lang w:eastAsia="en-GB"/>
        </w:rPr>
        <w:drawing>
          <wp:anchor distT="0" distB="0" distL="114300" distR="114300" simplePos="0" relativeHeight="251700224" behindDoc="0" locked="0" layoutInCell="1" allowOverlap="1" wp14:anchorId="299611BA" wp14:editId="27F1CC23">
            <wp:simplePos x="0" y="0"/>
            <wp:positionH relativeFrom="column">
              <wp:posOffset>-108169</wp:posOffset>
            </wp:positionH>
            <wp:positionV relativeFrom="paragraph">
              <wp:posOffset>238935</wp:posOffset>
            </wp:positionV>
            <wp:extent cx="688975" cy="6826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C75E2" w14:textId="10920184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  <w:r w:rsidRPr="000F4391">
        <w:rPr>
          <w:sz w:val="32"/>
          <w:lang w:val="cy-GB"/>
        </w:rPr>
        <w:t>Anfonwch y ffur</w:t>
      </w:r>
      <w:r w:rsidR="00347F14" w:rsidRPr="000F4391">
        <w:rPr>
          <w:sz w:val="32"/>
          <w:lang w:val="cy-GB"/>
        </w:rPr>
        <w:t>fl</w:t>
      </w:r>
      <w:r w:rsidRPr="000F4391">
        <w:rPr>
          <w:sz w:val="32"/>
          <w:lang w:val="cy-GB"/>
        </w:rPr>
        <w:t xml:space="preserve">en ymateb yma yn ôl inni erbyn </w:t>
      </w:r>
      <w:r w:rsidR="00BE7CDB" w:rsidRPr="000F4391">
        <w:rPr>
          <w:b/>
          <w:bCs/>
          <w:sz w:val="32"/>
          <w:lang w:val="cy-GB"/>
        </w:rPr>
        <w:t>7 Hydref</w:t>
      </w:r>
      <w:r w:rsidRPr="000F4391">
        <w:rPr>
          <w:b/>
          <w:bCs/>
          <w:sz w:val="32"/>
          <w:lang w:val="cy-GB"/>
        </w:rPr>
        <w:t xml:space="preserve"> 2019</w:t>
      </w:r>
      <w:r w:rsidRPr="000F4391">
        <w:rPr>
          <w:sz w:val="32"/>
          <w:lang w:val="cy-GB"/>
        </w:rPr>
        <w:t xml:space="preserve"> os gwelwch yn dda.</w:t>
      </w:r>
    </w:p>
    <w:p w14:paraId="1CECA8A6" w14:textId="77777777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</w:p>
    <w:p w14:paraId="22191251" w14:textId="7B8E9885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  <w:r w:rsidRPr="000F4391">
        <w:rPr>
          <w:b/>
          <w:noProof/>
          <w:sz w:val="32"/>
          <w:lang w:eastAsia="en-GB"/>
        </w:rPr>
        <w:drawing>
          <wp:anchor distT="0" distB="0" distL="114300" distR="114300" simplePos="0" relativeHeight="251699200" behindDoc="0" locked="0" layoutInCell="1" allowOverlap="1" wp14:anchorId="657819C1" wp14:editId="7290CF2E">
            <wp:simplePos x="0" y="0"/>
            <wp:positionH relativeFrom="column">
              <wp:posOffset>-111957</wp:posOffset>
            </wp:positionH>
            <wp:positionV relativeFrom="paragraph">
              <wp:posOffset>177800</wp:posOffset>
            </wp:positionV>
            <wp:extent cx="786765" cy="74168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07C07" w14:textId="4344F22A" w:rsidR="00BE7CDB" w:rsidRPr="000F4391" w:rsidRDefault="00BE7CDB" w:rsidP="00BE7CDB">
      <w:pPr>
        <w:spacing w:after="0"/>
        <w:ind w:left="1985"/>
        <w:rPr>
          <w:sz w:val="32"/>
          <w:lang w:val="cy-GB"/>
        </w:rPr>
      </w:pPr>
      <w:proofErr w:type="spellStart"/>
      <w:r w:rsidRPr="000F4391">
        <w:rPr>
          <w:b/>
          <w:sz w:val="32"/>
          <w:lang w:val="cy-GB"/>
        </w:rPr>
        <w:t>Drwy’r</w:t>
      </w:r>
      <w:proofErr w:type="spellEnd"/>
      <w:r w:rsidRPr="000F4391">
        <w:rPr>
          <w:b/>
          <w:sz w:val="32"/>
          <w:lang w:val="cy-GB"/>
        </w:rPr>
        <w:t xml:space="preserve"> post:</w:t>
      </w:r>
      <w:r w:rsidRPr="000F4391">
        <w:rPr>
          <w:sz w:val="32"/>
          <w:lang w:val="cy-GB"/>
        </w:rPr>
        <w:t xml:space="preserve"> </w:t>
      </w:r>
      <w:r w:rsidRPr="000F4391">
        <w:rPr>
          <w:sz w:val="32"/>
          <w:lang w:val="cy-GB"/>
        </w:rPr>
        <w:tab/>
        <w:t xml:space="preserve">Sam </w:t>
      </w:r>
      <w:proofErr w:type="spellStart"/>
      <w:r w:rsidRPr="000F4391">
        <w:rPr>
          <w:sz w:val="32"/>
          <w:lang w:val="cy-GB"/>
        </w:rPr>
        <w:t>Clutton</w:t>
      </w:r>
      <w:proofErr w:type="spellEnd"/>
    </w:p>
    <w:p w14:paraId="37C8FC66" w14:textId="4E592716" w:rsidR="00BC5623" w:rsidRPr="000F4391" w:rsidRDefault="00BC5623" w:rsidP="00BE7CDB">
      <w:pPr>
        <w:spacing w:after="0"/>
        <w:ind w:left="3600" w:firstLine="720"/>
        <w:rPr>
          <w:sz w:val="32"/>
          <w:lang w:val="cy-GB"/>
        </w:rPr>
      </w:pPr>
      <w:r w:rsidRPr="000F4391">
        <w:rPr>
          <w:sz w:val="32"/>
          <w:lang w:val="cy-GB"/>
        </w:rPr>
        <w:t>Cangen Diogelu ac Eiriolaeth</w:t>
      </w:r>
    </w:p>
    <w:p w14:paraId="047A549C" w14:textId="77777777" w:rsidR="00BE7CDB" w:rsidRPr="000F4391" w:rsidRDefault="00BC5623" w:rsidP="00BE7CDB">
      <w:pPr>
        <w:spacing w:after="0"/>
        <w:ind w:left="3600" w:firstLine="720"/>
        <w:rPr>
          <w:sz w:val="32"/>
          <w:lang w:val="cy-GB"/>
        </w:rPr>
      </w:pPr>
      <w:r w:rsidRPr="000F4391">
        <w:rPr>
          <w:sz w:val="32"/>
          <w:lang w:val="cy-GB"/>
        </w:rPr>
        <w:t xml:space="preserve">Cyfarwyddiaeth </w:t>
      </w:r>
    </w:p>
    <w:p w14:paraId="3487A8E7" w14:textId="640CA149" w:rsidR="00BC5623" w:rsidRPr="000F4391" w:rsidRDefault="00BC5623" w:rsidP="00BE7CDB">
      <w:pPr>
        <w:spacing w:after="0"/>
        <w:ind w:left="4320"/>
        <w:rPr>
          <w:sz w:val="32"/>
          <w:lang w:val="cy-GB"/>
        </w:rPr>
      </w:pPr>
      <w:r w:rsidRPr="000F4391">
        <w:rPr>
          <w:sz w:val="32"/>
          <w:lang w:val="cy-GB"/>
        </w:rPr>
        <w:t xml:space="preserve">Gwasanaethau Cymdeithasol ac Integreiddio </w:t>
      </w:r>
    </w:p>
    <w:p w14:paraId="53676335" w14:textId="77777777" w:rsidR="00BC5623" w:rsidRPr="000F4391" w:rsidRDefault="00BC5623" w:rsidP="00BE7CDB">
      <w:pPr>
        <w:spacing w:after="0"/>
        <w:ind w:left="4145" w:firstLine="175"/>
        <w:rPr>
          <w:sz w:val="32"/>
          <w:lang w:val="cy-GB"/>
        </w:rPr>
      </w:pPr>
      <w:r w:rsidRPr="000F4391">
        <w:rPr>
          <w:sz w:val="32"/>
          <w:lang w:val="cy-GB"/>
        </w:rPr>
        <w:t>Llywodraeth Cymru</w:t>
      </w:r>
    </w:p>
    <w:p w14:paraId="27FB56B0" w14:textId="77777777" w:rsidR="00BE7CDB" w:rsidRPr="000F4391" w:rsidRDefault="00BC5623" w:rsidP="00BE7CDB">
      <w:pPr>
        <w:spacing w:after="0"/>
        <w:ind w:left="3795" w:firstLine="525"/>
        <w:rPr>
          <w:sz w:val="32"/>
          <w:lang w:val="cy-GB"/>
        </w:rPr>
      </w:pPr>
      <w:r w:rsidRPr="000F4391">
        <w:rPr>
          <w:sz w:val="32"/>
          <w:lang w:val="cy-GB"/>
        </w:rPr>
        <w:t>Adeiladau’r Goron</w:t>
      </w:r>
    </w:p>
    <w:p w14:paraId="385C7DDA" w14:textId="70396EEF" w:rsidR="00BC5623" w:rsidRPr="000F4391" w:rsidRDefault="00BC5623" w:rsidP="00BE7CDB">
      <w:pPr>
        <w:spacing w:after="0"/>
        <w:ind w:left="3795" w:firstLine="525"/>
        <w:rPr>
          <w:sz w:val="32"/>
          <w:lang w:val="cy-GB"/>
        </w:rPr>
      </w:pPr>
      <w:r w:rsidRPr="000F4391">
        <w:rPr>
          <w:sz w:val="32"/>
          <w:lang w:val="cy-GB"/>
        </w:rPr>
        <w:t>Parc Cathays</w:t>
      </w:r>
    </w:p>
    <w:p w14:paraId="4F54ED22" w14:textId="77777777" w:rsidR="00BC5623" w:rsidRPr="000F4391" w:rsidRDefault="00BC5623" w:rsidP="00BE7CDB">
      <w:pPr>
        <w:spacing w:after="0"/>
        <w:ind w:left="3795" w:firstLine="525"/>
        <w:rPr>
          <w:sz w:val="32"/>
          <w:lang w:val="cy-GB"/>
        </w:rPr>
      </w:pPr>
      <w:r w:rsidRPr="000F4391">
        <w:rPr>
          <w:sz w:val="32"/>
          <w:lang w:val="cy-GB"/>
        </w:rPr>
        <w:t>Caerdydd, CF10 3NQ</w:t>
      </w:r>
    </w:p>
    <w:p w14:paraId="081A227F" w14:textId="4C93B3E7" w:rsidR="00BC5623" w:rsidRPr="000F4391" w:rsidRDefault="00BE7CDB" w:rsidP="00BE7CDB">
      <w:pPr>
        <w:spacing w:after="0"/>
        <w:ind w:left="1985"/>
        <w:rPr>
          <w:sz w:val="32"/>
          <w:lang w:val="cy-GB"/>
        </w:rPr>
      </w:pPr>
      <w:r w:rsidRPr="000F4391">
        <w:rPr>
          <w:b/>
          <w:noProof/>
          <w:sz w:val="32"/>
          <w:lang w:eastAsia="en-GB"/>
        </w:rPr>
        <w:drawing>
          <wp:anchor distT="0" distB="0" distL="114300" distR="114300" simplePos="0" relativeHeight="251701248" behindDoc="0" locked="0" layoutInCell="1" allowOverlap="1" wp14:anchorId="23D2666C" wp14:editId="19D84188">
            <wp:simplePos x="0" y="0"/>
            <wp:positionH relativeFrom="column">
              <wp:posOffset>6985</wp:posOffset>
            </wp:positionH>
            <wp:positionV relativeFrom="paragraph">
              <wp:posOffset>170727</wp:posOffset>
            </wp:positionV>
            <wp:extent cx="418465" cy="748665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 Mobi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A2040" w14:textId="6F0B1CE5" w:rsidR="00BC5623" w:rsidRPr="000F4391" w:rsidRDefault="00BC5623" w:rsidP="00BE7CDB">
      <w:pPr>
        <w:spacing w:after="0"/>
        <w:ind w:left="1985"/>
        <w:rPr>
          <w:sz w:val="32"/>
          <w:lang w:val="cy-GB"/>
        </w:rPr>
      </w:pPr>
      <w:r w:rsidRPr="000F4391">
        <w:rPr>
          <w:sz w:val="32"/>
          <w:lang w:val="cy-GB"/>
        </w:rPr>
        <w:t xml:space="preserve">Am ragor o wybodaeth ffoniwch </w:t>
      </w:r>
      <w:r w:rsidRPr="000F4391">
        <w:rPr>
          <w:b/>
          <w:sz w:val="32"/>
          <w:lang w:val="cy-GB"/>
        </w:rPr>
        <w:tab/>
        <w:t>03000 651 656</w:t>
      </w:r>
    </w:p>
    <w:p w14:paraId="32A42758" w14:textId="77777777" w:rsidR="00BC5623" w:rsidRPr="000F4391" w:rsidRDefault="00BC5623" w:rsidP="00BC5623">
      <w:pPr>
        <w:spacing w:after="0"/>
        <w:rPr>
          <w:lang w:val="cy-GB"/>
        </w:rPr>
      </w:pPr>
    </w:p>
    <w:p w14:paraId="5E862A9E" w14:textId="77777777" w:rsidR="00BC5623" w:rsidRPr="000F4391" w:rsidRDefault="00BC5623" w:rsidP="00BC5623">
      <w:pPr>
        <w:spacing w:after="0"/>
        <w:rPr>
          <w:lang w:val="cy-GB"/>
        </w:rPr>
      </w:pPr>
    </w:p>
    <w:p w14:paraId="1251D2F8" w14:textId="186078AD" w:rsidR="00740530" w:rsidRPr="000F4391" w:rsidRDefault="00740530" w:rsidP="00BC5623">
      <w:pPr>
        <w:rPr>
          <w:rFonts w:eastAsia="Times New Roman" w:cs="Arial"/>
          <w:b/>
          <w:sz w:val="36"/>
          <w:szCs w:val="36"/>
          <w:lang w:val="cy-GB" w:eastAsia="en-GB"/>
        </w:rPr>
      </w:pPr>
      <w:r w:rsidRPr="000F4391">
        <w:rPr>
          <w:rFonts w:eastAsia="Times New Roman" w:cs="Arial"/>
          <w:b/>
          <w:sz w:val="36"/>
          <w:szCs w:val="36"/>
          <w:lang w:val="cy-GB" w:eastAsia="en-GB"/>
        </w:rPr>
        <w:br w:type="page"/>
      </w:r>
    </w:p>
    <w:p w14:paraId="681720E6" w14:textId="288BA15B" w:rsidR="00D6308A" w:rsidRPr="000F4391" w:rsidRDefault="000F4391" w:rsidP="00186815">
      <w:pPr>
        <w:spacing w:before="100" w:beforeAutospacing="1" w:after="480"/>
        <w:ind w:left="1985"/>
        <w:rPr>
          <w:rFonts w:eastAsia="Times New Roman" w:cs="Arial"/>
          <w:sz w:val="44"/>
          <w:szCs w:val="44"/>
          <w:lang w:val="cy-GB" w:eastAsia="en-GB"/>
        </w:rPr>
      </w:pPr>
      <w:r>
        <w:rPr>
          <w:rFonts w:eastAsia="Times New Roman" w:cs="Arial"/>
          <w:b/>
          <w:noProof/>
          <w:sz w:val="44"/>
          <w:szCs w:val="4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B8EC51C" wp14:editId="0FB9F927">
                <wp:simplePos x="0" y="0"/>
                <wp:positionH relativeFrom="column">
                  <wp:posOffset>-488950</wp:posOffset>
                </wp:positionH>
                <wp:positionV relativeFrom="paragraph">
                  <wp:posOffset>1422400</wp:posOffset>
                </wp:positionV>
                <wp:extent cx="1276985" cy="127698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1276985"/>
                          <a:chOff x="0" y="0"/>
                          <a:chExt cx="1277007" cy="127700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7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" y="583324"/>
                            <a:ext cx="536028" cy="53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38.5pt;margin-top:112pt;width:100.55pt;height:100.55pt;z-index:251709440" coordsize="12770,1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2770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oEiC+AAAA2gAAAA8AAABkcnMvZG93bnJldi54bWxET02LwjAQvS/4H8II3tbUFRapRhHdgiAr&#10;WMXz0IxNsZmUJtb6781B8Ph434tVb2vRUesrxwom4wQEceF0xaWC8yn7noHwAVlj7ZgUPMnDajn4&#10;WmCq3YOP1OWhFDGEfYoKTAhNKqUvDFn0Y9cQR+7qWoshwraUusVHDLe1/EmSX2mx4thgsKGNoeKW&#10;362C7X9xmBzz6Sab7rvuz5qLr7KLUqNhv56DCNSHj/jt3mkFcWu8Em+AX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7oEiC+AAAA2gAAAA8AAAAAAAAAAAAAAAAAnwIAAGRy&#10;cy9kb3ducmV2LnhtbFBLBQYAAAAABAAEAPcAAACKAwAAAAA=&#10;">
                  <v:imagedata r:id="rId23" o:title=""/>
                  <v:path arrowok="t"/>
                </v:shape>
                <v:shape id="Picture 15" o:spid="_x0000_s1028" type="#_x0000_t75" style="position:absolute;left:4256;top:5833;width:5360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2/nCAAAA2wAAAA8AAABkcnMvZG93bnJldi54bWxET99rwjAQfhf8H8INfJGZOtgonbEUQZAJ&#10;A63M1yO5tWXJpTZRu/9+GQz2dh/fz1uVo7PiRkPoPCtYLjIQxNqbjhsFp3r7mIMIEdmg9UwKvilA&#10;uZ5OVlgYf+cD3Y6xESmEQ4EK2hj7QsqgW3IYFr4nTtynHxzGBIdGmgHvKdxZ+ZRlL9Jhx6mhxZ42&#10;Lemv49UpqKsr0uXtfX7Ou/xD7w/WNGer1OxhrF5BRBrjv/jPvTNp/jP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Ldv5wgAAANsAAAAPAAAAAAAAAAAAAAAAAJ8C&#10;AABkcnMvZG93bnJldi54bWxQSwUGAAAAAAQABAD3AAAAjgMAAAAA&#10;">
                  <v:imagedata r:id="rId24" o:title=""/>
                  <v:path arrowok="t"/>
                </v:shape>
              </v:group>
            </w:pict>
          </mc:Fallback>
        </mc:AlternateContent>
      </w:r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 xml:space="preserve">Sut y byddwn </w:t>
      </w:r>
      <w:proofErr w:type="spellStart"/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>ni’n</w:t>
      </w:r>
      <w:proofErr w:type="spellEnd"/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 xml:space="preserve"> def</w:t>
      </w:r>
      <w:r w:rsidR="00347F14" w:rsidRPr="000F4391">
        <w:rPr>
          <w:rFonts w:eastAsia="Times New Roman" w:cs="Arial"/>
          <w:b/>
          <w:sz w:val="44"/>
          <w:szCs w:val="44"/>
          <w:lang w:val="cy-GB" w:eastAsia="en-GB"/>
        </w:rPr>
        <w:t>n</w:t>
      </w:r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 xml:space="preserve">yddio’r wybodaeth rydych </w:t>
      </w:r>
      <w:proofErr w:type="spellStart"/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>chi’n</w:t>
      </w:r>
      <w:proofErr w:type="spellEnd"/>
      <w:r w:rsidR="00BC5623" w:rsidRPr="000F4391">
        <w:rPr>
          <w:rFonts w:eastAsia="Times New Roman" w:cs="Arial"/>
          <w:b/>
          <w:sz w:val="44"/>
          <w:szCs w:val="44"/>
          <w:lang w:val="cy-GB" w:eastAsia="en-GB"/>
        </w:rPr>
        <w:t xml:space="preserve"> ei rhoi inni</w:t>
      </w:r>
    </w:p>
    <w:p w14:paraId="5A560938" w14:textId="1CCE11C0" w:rsidR="00F057AE" w:rsidRPr="000F4391" w:rsidRDefault="00BC5623" w:rsidP="00186815">
      <w:pPr>
        <w:tabs>
          <w:tab w:val="left" w:pos="0"/>
        </w:tabs>
        <w:spacing w:after="360"/>
        <w:ind w:left="1985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Fe fydd Llywodraeth Cymru yn edrych ar eich atebion yn y ffurflen ymateb yma. Fe fyddwn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defnyddio eich atebion i ddiweddaru ein canllaw i ddelio gyda </w:t>
      </w:r>
      <w:proofErr w:type="spellStart"/>
      <w:r w:rsidR="00DC15DD" w:rsidRPr="000F4391">
        <w:rPr>
          <w:color w:val="0070C0"/>
          <w:sz w:val="32"/>
          <w:szCs w:val="22"/>
          <w:lang w:val="cy-GB"/>
        </w:rPr>
        <w:t>ch</w:t>
      </w:r>
      <w:r w:rsidRPr="000F4391">
        <w:rPr>
          <w:color w:val="0070C0"/>
          <w:sz w:val="32"/>
          <w:szCs w:val="22"/>
          <w:lang w:val="cy-GB"/>
        </w:rPr>
        <w:t>amfanteisio</w:t>
      </w:r>
      <w:r w:rsidR="007747AC" w:rsidRPr="000F4391">
        <w:rPr>
          <w:color w:val="0070C0"/>
          <w:sz w:val="32"/>
          <w:szCs w:val="22"/>
          <w:lang w:val="cy-GB"/>
        </w:rPr>
        <w:t>’</w:t>
      </w:r>
      <w:r w:rsidRPr="000F4391">
        <w:rPr>
          <w:color w:val="0070C0"/>
          <w:sz w:val="32"/>
          <w:szCs w:val="22"/>
          <w:lang w:val="cy-GB"/>
        </w:rPr>
        <w:t>n</w:t>
      </w:r>
      <w:proofErr w:type="spellEnd"/>
      <w:r w:rsidRPr="000F4391">
        <w:rPr>
          <w:color w:val="0070C0"/>
          <w:sz w:val="32"/>
          <w:szCs w:val="22"/>
          <w:lang w:val="cy-GB"/>
        </w:rPr>
        <w:t xml:space="preserve"> rhywiol ar blant</w:t>
      </w:r>
      <w:r w:rsidR="00DC15DD" w:rsidRPr="000F4391">
        <w:rPr>
          <w:sz w:val="32"/>
          <w:szCs w:val="22"/>
          <w:lang w:val="cy-GB"/>
        </w:rPr>
        <w:t>.</w:t>
      </w:r>
    </w:p>
    <w:p w14:paraId="31AC983D" w14:textId="03354D17" w:rsidR="00F057AE" w:rsidRPr="000F4391" w:rsidRDefault="00F057AE" w:rsidP="00152E75">
      <w:pPr>
        <w:tabs>
          <w:tab w:val="left" w:pos="0"/>
        </w:tabs>
        <w:ind w:left="1985"/>
        <w:rPr>
          <w:sz w:val="32"/>
          <w:szCs w:val="22"/>
          <w:lang w:val="cy-GB"/>
        </w:rPr>
      </w:pPr>
    </w:p>
    <w:p w14:paraId="45592F68" w14:textId="619355AA" w:rsidR="00F057AE" w:rsidRPr="000F4391" w:rsidRDefault="007747AC" w:rsidP="007747AC">
      <w:pPr>
        <w:tabs>
          <w:tab w:val="left" w:pos="0"/>
        </w:tabs>
        <w:spacing w:after="360"/>
        <w:ind w:left="1985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Weithiau rydyn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gofyn i gyrff eraill ein helpu ni i ddiweddaru ein canllaw.</w:t>
      </w:r>
      <w:r w:rsidR="00F057AE" w:rsidRPr="000F4391">
        <w:rPr>
          <w:sz w:val="32"/>
          <w:szCs w:val="22"/>
          <w:lang w:val="cy-GB"/>
        </w:rPr>
        <w:t xml:space="preserve"> </w:t>
      </w:r>
      <w:r w:rsidRPr="000F4391">
        <w:rPr>
          <w:sz w:val="32"/>
          <w:szCs w:val="22"/>
          <w:lang w:val="cy-GB"/>
        </w:rPr>
        <w:t xml:space="preserve">Efallai eu bod </w:t>
      </w:r>
      <w:proofErr w:type="spellStart"/>
      <w:r w:rsidRPr="000F4391">
        <w:rPr>
          <w:sz w:val="32"/>
          <w:szCs w:val="22"/>
          <w:lang w:val="cy-GB"/>
        </w:rPr>
        <w:t>nhw’n</w:t>
      </w:r>
      <w:proofErr w:type="spellEnd"/>
      <w:r w:rsidRPr="000F4391">
        <w:rPr>
          <w:sz w:val="32"/>
          <w:szCs w:val="22"/>
          <w:lang w:val="cy-GB"/>
        </w:rPr>
        <w:t xml:space="preserve"> gallu gweld eich atebion chi hefyd</w:t>
      </w:r>
      <w:r w:rsidR="00DC15DD" w:rsidRPr="000F4391">
        <w:rPr>
          <w:sz w:val="32"/>
          <w:szCs w:val="22"/>
          <w:lang w:val="cy-GB"/>
        </w:rPr>
        <w:t>.</w:t>
      </w:r>
    </w:p>
    <w:p w14:paraId="097C7B0E" w14:textId="21DDDF25" w:rsidR="00F057AE" w:rsidRPr="000F4391" w:rsidRDefault="000F4391" w:rsidP="00152E75">
      <w:pPr>
        <w:tabs>
          <w:tab w:val="left" w:pos="0"/>
        </w:tabs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704320" behindDoc="0" locked="0" layoutInCell="1" allowOverlap="1" wp14:anchorId="4E0E8D1A" wp14:editId="28BB4B4B">
            <wp:simplePos x="0" y="0"/>
            <wp:positionH relativeFrom="column">
              <wp:posOffset>-330923</wp:posOffset>
            </wp:positionH>
            <wp:positionV relativeFrom="paragraph">
              <wp:posOffset>219710</wp:posOffset>
            </wp:positionV>
            <wp:extent cx="945515" cy="1136015"/>
            <wp:effectExtent l="0" t="0" r="69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98C80" w14:textId="5AA903C2" w:rsidR="00F057AE" w:rsidRPr="000F4391" w:rsidRDefault="007747AC" w:rsidP="00186815">
      <w:pPr>
        <w:tabs>
          <w:tab w:val="left" w:pos="0"/>
        </w:tabs>
        <w:spacing w:after="360"/>
        <w:ind w:left="1985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Fe fyddwn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dilyn y</w:t>
      </w:r>
      <w:r w:rsidR="00F057AE" w:rsidRPr="000F4391">
        <w:rPr>
          <w:sz w:val="32"/>
          <w:szCs w:val="22"/>
          <w:lang w:val="cy-GB"/>
        </w:rPr>
        <w:t xml:space="preserve"> </w:t>
      </w:r>
      <w:r w:rsidRPr="000F4391">
        <w:rPr>
          <w:b/>
          <w:sz w:val="32"/>
          <w:szCs w:val="22"/>
          <w:lang w:val="cy-GB"/>
        </w:rPr>
        <w:t>deddfau diogelu data</w:t>
      </w:r>
      <w:r w:rsidR="00F057AE" w:rsidRPr="000F4391">
        <w:rPr>
          <w:sz w:val="32"/>
          <w:szCs w:val="22"/>
          <w:lang w:val="cy-GB"/>
        </w:rPr>
        <w:t xml:space="preserve"> </w:t>
      </w:r>
      <w:r w:rsidRPr="000F4391">
        <w:rPr>
          <w:sz w:val="32"/>
          <w:szCs w:val="22"/>
          <w:lang w:val="cy-GB"/>
        </w:rPr>
        <w:t>pan fy</w:t>
      </w:r>
      <w:r w:rsidR="00347F14" w:rsidRPr="000F4391">
        <w:rPr>
          <w:sz w:val="32"/>
          <w:szCs w:val="22"/>
          <w:lang w:val="cy-GB"/>
        </w:rPr>
        <w:t>d</w:t>
      </w:r>
      <w:r w:rsidRPr="000F4391">
        <w:rPr>
          <w:sz w:val="32"/>
          <w:szCs w:val="22"/>
          <w:lang w:val="cy-GB"/>
        </w:rPr>
        <w:t xml:space="preserve">dwn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defnyddio eich gwybodaeth</w:t>
      </w:r>
      <w:r w:rsidR="00F057AE" w:rsidRPr="000F4391">
        <w:rPr>
          <w:sz w:val="32"/>
          <w:szCs w:val="22"/>
          <w:lang w:val="cy-GB"/>
        </w:rPr>
        <w:t>.</w:t>
      </w:r>
    </w:p>
    <w:p w14:paraId="42DFB7C2" w14:textId="21021E5E" w:rsidR="00F057AE" w:rsidRPr="000F4391" w:rsidRDefault="000F4391" w:rsidP="00152E75">
      <w:pPr>
        <w:tabs>
          <w:tab w:val="left" w:pos="0"/>
        </w:tabs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1AC60079" wp14:editId="50EADC38">
            <wp:simplePos x="0" y="0"/>
            <wp:positionH relativeFrom="column">
              <wp:posOffset>-456864</wp:posOffset>
            </wp:positionH>
            <wp:positionV relativeFrom="paragraph">
              <wp:posOffset>109220</wp:posOffset>
            </wp:positionV>
            <wp:extent cx="1182370" cy="1182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95C3B" w14:textId="04675CBD" w:rsidR="00F057AE" w:rsidRPr="000F4391" w:rsidRDefault="007747AC" w:rsidP="00186815">
      <w:pPr>
        <w:tabs>
          <w:tab w:val="left" w:pos="0"/>
        </w:tabs>
        <w:spacing w:after="360"/>
        <w:ind w:left="1985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Fe fyddwn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ysgrifennu adroddiad am beth mae pobl wedi’i ddweud</w:t>
      </w:r>
      <w:r w:rsidR="00F057AE" w:rsidRPr="000F4391">
        <w:rPr>
          <w:sz w:val="32"/>
          <w:szCs w:val="22"/>
          <w:lang w:val="cy-GB"/>
        </w:rPr>
        <w:t xml:space="preserve">. </w:t>
      </w:r>
    </w:p>
    <w:p w14:paraId="6573F33C" w14:textId="37FF59D2" w:rsidR="00F057AE" w:rsidRPr="000F4391" w:rsidRDefault="000F4391" w:rsidP="00152E75">
      <w:pPr>
        <w:tabs>
          <w:tab w:val="left" w:pos="0"/>
        </w:tabs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702272" behindDoc="0" locked="0" layoutInCell="1" allowOverlap="1" wp14:anchorId="5677AF26" wp14:editId="3C2EAD62">
            <wp:simplePos x="0" y="0"/>
            <wp:positionH relativeFrom="column">
              <wp:posOffset>-489563</wp:posOffset>
            </wp:positionH>
            <wp:positionV relativeFrom="paragraph">
              <wp:posOffset>217805</wp:posOffset>
            </wp:positionV>
            <wp:extent cx="1292225" cy="12922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740A8" w14:textId="3B027B28" w:rsidR="00F057AE" w:rsidRPr="000F4391" w:rsidRDefault="007747AC" w:rsidP="00186815">
      <w:pPr>
        <w:tabs>
          <w:tab w:val="left" w:pos="0"/>
        </w:tabs>
        <w:spacing w:after="360"/>
        <w:ind w:left="1985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Efallai y byddwn </w:t>
      </w:r>
      <w:proofErr w:type="spellStart"/>
      <w:r w:rsidRPr="000F4391">
        <w:rPr>
          <w:sz w:val="32"/>
          <w:szCs w:val="22"/>
          <w:lang w:val="cy-GB"/>
        </w:rPr>
        <w:t>ni’n</w:t>
      </w:r>
      <w:proofErr w:type="spellEnd"/>
      <w:r w:rsidRPr="000F4391">
        <w:rPr>
          <w:sz w:val="32"/>
          <w:szCs w:val="22"/>
          <w:lang w:val="cy-GB"/>
        </w:rPr>
        <w:t xml:space="preserve"> ysgrifennu atebion rhai pobl yn llawn gyda’u henwau a’u cyfeiriadau yn yr adroddiad ar y rhyngrwyd</w:t>
      </w:r>
      <w:r w:rsidR="00F057AE" w:rsidRPr="000F4391">
        <w:rPr>
          <w:sz w:val="32"/>
          <w:szCs w:val="22"/>
          <w:lang w:val="cy-GB"/>
        </w:rPr>
        <w:t xml:space="preserve">. </w:t>
      </w:r>
    </w:p>
    <w:p w14:paraId="44882A2C" w14:textId="5EF04076" w:rsidR="00F057AE" w:rsidRPr="000F4391" w:rsidRDefault="000F4391" w:rsidP="00152E75">
      <w:pPr>
        <w:tabs>
          <w:tab w:val="left" w:pos="0"/>
        </w:tabs>
        <w:ind w:left="1985"/>
        <w:rPr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E5D991" wp14:editId="20655E78">
                <wp:simplePos x="0" y="0"/>
                <wp:positionH relativeFrom="column">
                  <wp:posOffset>-495528</wp:posOffset>
                </wp:positionH>
                <wp:positionV relativeFrom="paragraph">
                  <wp:posOffset>360676</wp:posOffset>
                </wp:positionV>
                <wp:extent cx="1292206" cy="1292206"/>
                <wp:effectExtent l="0" t="0" r="381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206" cy="1292206"/>
                          <a:chOff x="0" y="0"/>
                          <a:chExt cx="1292206" cy="129220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6" cy="129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18" y="194379"/>
                            <a:ext cx="867859" cy="867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-39pt;margin-top:28.4pt;width:101.75pt;height:101.75pt;z-index:251710464" coordsize="12922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">
                <v:shape id="Picture 13" o:spid="_x0000_s1027" type="#_x0000_t75" style="position:absolute;width:12922;height:1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AnTAAAAA2wAAAA8AAABkcnMvZG93bnJldi54bWxET9uKwjAQfV/wH8IIvq2p7rJIt1FUWCj4&#10;5OUDhmZsu20msYm2/XsjLOzbHM51ss1gWvGgzteWFSzmCQjiwuqaSwWX88/7CoQPyBpby6RgJA+b&#10;9eQtw1Tbno/0OIVSxBD2KSqoQnCplL6oyKCfW0ccuavtDIYIu1LqDvsYblq5TJIvabDm2FCho31F&#10;RXO6GwXn3PU7e7zdPp3/HeVB873ZsVKz6bD9BhFoCP/iP3eu4/wP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gCdMAAAADbAAAADwAAAAAAAAAAAAAAAACfAgAA&#10;ZHJzL2Rvd25yZXYueG1sUEsFBgAAAAAEAAQA9wAAAIwDAAAAAA==&#10;">
                  <v:imagedata r:id="rId29" o:title=""/>
                  <v:path arrowok="t"/>
                </v:shape>
                <v:shape id="Picture 28" o:spid="_x0000_s1028" type="#_x0000_t75" style="position:absolute;left:2190;top:1943;width:8678;height: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3G7AAAAA2wAAAA8AAABkcnMvZG93bnJldi54bWxET01rAjEQvQv9D2EKvWm2HoqsRimWoqAI&#10;rvY+3UyTrZvJuom6+uvNQfD4eN+TWedqcaY2VJ4VvA8yEMSl1xUbBfvdd38EIkRkjbVnUnClALPp&#10;S2+CufYX3tK5iEakEA45KrAxNrmUobTkMAx8Q5y4P986jAm2RuoWLync1XKYZR/SYcWpwWJDc0vl&#10;oTg5BdnvYb36N3bjfr628+K2OppFgUq9vXafYxCRuvgUP9xLrWCYxqYv6QfI6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DcbsAAAADbAAAADwAAAAAAAAAAAAAAAACfAgAA&#10;ZHJzL2Rvd25yZXYueG1sUEsFBgAAAAAEAAQA9wAAAIwDAAAAAA==&#10;">
                  <v:imagedata r:id="rId30" o:title=""/>
                  <v:path arrowok="t"/>
                </v:shape>
              </v:group>
            </w:pict>
          </mc:Fallback>
        </mc:AlternateContent>
      </w:r>
    </w:p>
    <w:p w14:paraId="36C6BC37" w14:textId="460E35D6" w:rsidR="00F057AE" w:rsidRDefault="007747AC" w:rsidP="00BE7CDB">
      <w:pPr>
        <w:tabs>
          <w:tab w:val="left" w:pos="0"/>
        </w:tabs>
        <w:spacing w:after="360"/>
        <w:ind w:left="1843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Pan </w:t>
      </w:r>
      <w:r w:rsidR="00347F14" w:rsidRPr="000F4391">
        <w:rPr>
          <w:sz w:val="32"/>
          <w:szCs w:val="22"/>
          <w:lang w:val="cy-GB"/>
        </w:rPr>
        <w:t>r</w:t>
      </w:r>
      <w:r w:rsidRPr="000F4391">
        <w:rPr>
          <w:sz w:val="32"/>
          <w:szCs w:val="22"/>
          <w:lang w:val="cy-GB"/>
        </w:rPr>
        <w:t xml:space="preserve">ydych </w:t>
      </w:r>
      <w:proofErr w:type="spellStart"/>
      <w:r w:rsidRPr="000F4391">
        <w:rPr>
          <w:sz w:val="32"/>
          <w:szCs w:val="22"/>
          <w:lang w:val="cy-GB"/>
        </w:rPr>
        <w:t>chi</w:t>
      </w:r>
      <w:r w:rsidR="00347F14" w:rsidRPr="000F4391">
        <w:rPr>
          <w:sz w:val="32"/>
          <w:szCs w:val="22"/>
          <w:lang w:val="cy-GB"/>
        </w:rPr>
        <w:t>’</w:t>
      </w:r>
      <w:r w:rsidRPr="000F4391">
        <w:rPr>
          <w:sz w:val="32"/>
          <w:szCs w:val="22"/>
          <w:lang w:val="cy-GB"/>
        </w:rPr>
        <w:t>n</w:t>
      </w:r>
      <w:proofErr w:type="spellEnd"/>
      <w:r w:rsidRPr="000F4391">
        <w:rPr>
          <w:sz w:val="32"/>
          <w:szCs w:val="22"/>
          <w:lang w:val="cy-GB"/>
        </w:rPr>
        <w:t xml:space="preserve"> anfon eich atebion inni, dywedw</w:t>
      </w:r>
      <w:r w:rsidR="00347F14" w:rsidRPr="000F4391">
        <w:rPr>
          <w:sz w:val="32"/>
          <w:szCs w:val="22"/>
          <w:lang w:val="cy-GB"/>
        </w:rPr>
        <w:t>ch</w:t>
      </w:r>
      <w:r w:rsidRPr="000F4391">
        <w:rPr>
          <w:sz w:val="32"/>
          <w:szCs w:val="22"/>
          <w:lang w:val="cy-GB"/>
        </w:rPr>
        <w:t xml:space="preserve"> wrthyn ni os gwelwch yn dda os </w:t>
      </w:r>
      <w:r w:rsidR="00F057AE" w:rsidRPr="000F4391">
        <w:rPr>
          <w:sz w:val="32"/>
          <w:szCs w:val="22"/>
          <w:lang w:val="cy-GB"/>
        </w:rPr>
        <w:t xml:space="preserve"> </w:t>
      </w:r>
      <w:r w:rsidR="00F057AE" w:rsidRPr="000F4391">
        <w:rPr>
          <w:b/>
          <w:sz w:val="32"/>
          <w:szCs w:val="22"/>
          <w:lang w:val="cy-GB"/>
        </w:rPr>
        <w:t>n</w:t>
      </w:r>
      <w:r w:rsidRPr="000F4391">
        <w:rPr>
          <w:b/>
          <w:sz w:val="32"/>
          <w:szCs w:val="22"/>
          <w:lang w:val="cy-GB"/>
        </w:rPr>
        <w:t>ad</w:t>
      </w:r>
      <w:r w:rsidR="00F057AE" w:rsidRPr="000F4391">
        <w:rPr>
          <w:sz w:val="32"/>
          <w:szCs w:val="22"/>
          <w:lang w:val="cy-GB"/>
        </w:rPr>
        <w:t xml:space="preserve"> </w:t>
      </w:r>
      <w:r w:rsidRPr="000F4391">
        <w:rPr>
          <w:sz w:val="32"/>
          <w:szCs w:val="22"/>
          <w:lang w:val="cy-GB"/>
        </w:rPr>
        <w:t>ydych chi eisiau inni ys</w:t>
      </w:r>
      <w:r w:rsidR="00347F14" w:rsidRPr="000F4391">
        <w:rPr>
          <w:sz w:val="32"/>
          <w:szCs w:val="22"/>
          <w:lang w:val="cy-GB"/>
        </w:rPr>
        <w:t>g</w:t>
      </w:r>
      <w:r w:rsidRPr="000F4391">
        <w:rPr>
          <w:sz w:val="32"/>
          <w:szCs w:val="22"/>
          <w:lang w:val="cy-GB"/>
        </w:rPr>
        <w:t>rifennu eich enw a’ch cyfeiriad yn yr adroddiad neu ar y rhyngrwyd</w:t>
      </w:r>
      <w:r w:rsidR="00F057AE" w:rsidRPr="000F4391">
        <w:rPr>
          <w:sz w:val="32"/>
          <w:szCs w:val="22"/>
          <w:lang w:val="cy-GB"/>
        </w:rPr>
        <w:t>.</w:t>
      </w:r>
    </w:p>
    <w:p w14:paraId="49CE1C0B" w14:textId="77777777" w:rsidR="00CD6F8A" w:rsidRPr="00CD6F8A" w:rsidRDefault="00CD6F8A" w:rsidP="00CD6F8A">
      <w:pPr>
        <w:tabs>
          <w:tab w:val="left" w:pos="0"/>
        </w:tabs>
        <w:spacing w:after="0"/>
        <w:ind w:left="1843"/>
        <w:rPr>
          <w:sz w:val="22"/>
          <w:szCs w:val="22"/>
          <w:lang w:val="cy-GB"/>
        </w:rPr>
      </w:pPr>
    </w:p>
    <w:p w14:paraId="012F68D8" w14:textId="1F8B7BF4" w:rsidR="00F057AE" w:rsidRPr="000F4391" w:rsidRDefault="007747AC" w:rsidP="00BE7CDB">
      <w:pPr>
        <w:tabs>
          <w:tab w:val="left" w:pos="0"/>
        </w:tabs>
        <w:spacing w:after="360"/>
        <w:ind w:left="1843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Mae’r</w:t>
      </w:r>
      <w:r w:rsidR="00F057AE" w:rsidRPr="000F4391">
        <w:rPr>
          <w:sz w:val="32"/>
          <w:szCs w:val="22"/>
          <w:lang w:val="cy-GB"/>
        </w:rPr>
        <w:t xml:space="preserve"> </w:t>
      </w:r>
      <w:r w:rsidR="00F057AE" w:rsidRPr="000F4391">
        <w:rPr>
          <w:b/>
          <w:sz w:val="32"/>
          <w:szCs w:val="22"/>
          <w:lang w:val="cy-GB"/>
        </w:rPr>
        <w:t>d</w:t>
      </w:r>
      <w:r w:rsidRPr="000F4391">
        <w:rPr>
          <w:b/>
          <w:sz w:val="32"/>
          <w:szCs w:val="22"/>
          <w:lang w:val="cy-GB"/>
        </w:rPr>
        <w:t>deddf diogelu data</w:t>
      </w:r>
      <w:r w:rsidR="00F057AE" w:rsidRPr="000F4391">
        <w:rPr>
          <w:sz w:val="32"/>
          <w:szCs w:val="22"/>
          <w:lang w:val="cy-GB"/>
        </w:rPr>
        <w:t xml:space="preserve"> </w:t>
      </w:r>
      <w:r w:rsidRPr="000F4391">
        <w:rPr>
          <w:sz w:val="32"/>
          <w:szCs w:val="22"/>
          <w:lang w:val="cy-GB"/>
        </w:rPr>
        <w:t>yn rhoi hawl i chi</w:t>
      </w:r>
      <w:r w:rsidR="00F057AE" w:rsidRPr="000F4391">
        <w:rPr>
          <w:sz w:val="32"/>
          <w:szCs w:val="22"/>
          <w:lang w:val="cy-GB"/>
        </w:rPr>
        <w:t>:</w:t>
      </w:r>
    </w:p>
    <w:p w14:paraId="12D5D84D" w14:textId="59C36034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 xml:space="preserve">Gwybod pa wybodaeth sydd gennym ni amdanoch chi a sut rydych </w:t>
      </w:r>
      <w:proofErr w:type="spellStart"/>
      <w:r w:rsidRPr="000F4391">
        <w:rPr>
          <w:sz w:val="32"/>
          <w:szCs w:val="22"/>
          <w:lang w:val="cy-GB"/>
        </w:rPr>
        <w:t>chi’n</w:t>
      </w:r>
      <w:proofErr w:type="spellEnd"/>
      <w:r w:rsidRPr="000F4391">
        <w:rPr>
          <w:sz w:val="32"/>
          <w:szCs w:val="22"/>
          <w:lang w:val="cy-GB"/>
        </w:rPr>
        <w:t xml:space="preserve"> gal</w:t>
      </w:r>
      <w:r w:rsidR="00BE7CDB" w:rsidRPr="000F4391">
        <w:rPr>
          <w:sz w:val="32"/>
          <w:szCs w:val="22"/>
          <w:lang w:val="cy-GB"/>
        </w:rPr>
        <w:t xml:space="preserve">lu ei </w:t>
      </w:r>
      <w:r w:rsidRPr="000F4391">
        <w:rPr>
          <w:sz w:val="32"/>
          <w:szCs w:val="22"/>
          <w:lang w:val="cy-GB"/>
        </w:rPr>
        <w:t>weld</w:t>
      </w:r>
      <w:r w:rsidR="00F057AE" w:rsidRPr="000F4391">
        <w:rPr>
          <w:sz w:val="32"/>
          <w:szCs w:val="22"/>
          <w:lang w:val="cy-GB"/>
        </w:rPr>
        <w:t>.</w:t>
      </w:r>
    </w:p>
    <w:p w14:paraId="30D7AD6F" w14:textId="2EEDA4F5" w:rsidR="00740530" w:rsidRPr="000F4391" w:rsidRDefault="00740530" w:rsidP="00BE7CDB">
      <w:pPr>
        <w:tabs>
          <w:tab w:val="left" w:pos="0"/>
          <w:tab w:val="left" w:pos="1843"/>
        </w:tabs>
        <w:spacing w:after="0"/>
        <w:ind w:left="2268" w:right="-330"/>
        <w:rPr>
          <w:sz w:val="32"/>
          <w:szCs w:val="22"/>
          <w:lang w:val="cy-GB"/>
        </w:rPr>
      </w:pPr>
    </w:p>
    <w:p w14:paraId="5D2547C9" w14:textId="6964B3EC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Gwneud inni newid unrhyw gamgymeriad yn yr wybodaeth amdanoch chi</w:t>
      </w:r>
      <w:r w:rsidR="00F057AE" w:rsidRPr="000F4391">
        <w:rPr>
          <w:sz w:val="32"/>
          <w:szCs w:val="22"/>
          <w:lang w:val="cy-GB"/>
        </w:rPr>
        <w:t>.</w:t>
      </w:r>
    </w:p>
    <w:p w14:paraId="7A3FE503" w14:textId="77777777" w:rsidR="00740530" w:rsidRPr="000F4391" w:rsidRDefault="00740530" w:rsidP="00BE7CDB">
      <w:pPr>
        <w:tabs>
          <w:tab w:val="left" w:pos="0"/>
          <w:tab w:val="left" w:pos="1843"/>
        </w:tabs>
        <w:spacing w:after="0"/>
        <w:ind w:left="2268" w:right="-330"/>
        <w:rPr>
          <w:sz w:val="32"/>
          <w:szCs w:val="22"/>
          <w:lang w:val="cy-GB"/>
        </w:rPr>
      </w:pPr>
    </w:p>
    <w:p w14:paraId="00419755" w14:textId="7302F6D6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Gofyn inni beidio defnyddio’r wybodaeth mewn rhai achosion</w:t>
      </w:r>
      <w:r w:rsidR="00F057AE" w:rsidRPr="000F4391">
        <w:rPr>
          <w:sz w:val="32"/>
          <w:szCs w:val="22"/>
          <w:lang w:val="cy-GB"/>
        </w:rPr>
        <w:t>.</w:t>
      </w:r>
    </w:p>
    <w:p w14:paraId="6F575970" w14:textId="77777777" w:rsidR="00740530" w:rsidRPr="000F4391" w:rsidRDefault="00740530" w:rsidP="00BE7CDB">
      <w:pPr>
        <w:tabs>
          <w:tab w:val="left" w:pos="0"/>
          <w:tab w:val="left" w:pos="1843"/>
        </w:tabs>
        <w:spacing w:after="0"/>
        <w:ind w:left="2268" w:right="-330"/>
        <w:rPr>
          <w:sz w:val="32"/>
          <w:szCs w:val="22"/>
          <w:lang w:val="cy-GB"/>
        </w:rPr>
      </w:pPr>
    </w:p>
    <w:p w14:paraId="050F1B6C" w14:textId="797D12A4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Gofyn inni gael gwared ar yr wy</w:t>
      </w:r>
      <w:r w:rsidR="00347F14" w:rsidRPr="000F4391">
        <w:rPr>
          <w:sz w:val="32"/>
          <w:szCs w:val="22"/>
          <w:lang w:val="cy-GB"/>
        </w:rPr>
        <w:t>b</w:t>
      </w:r>
      <w:r w:rsidRPr="000F4391">
        <w:rPr>
          <w:sz w:val="32"/>
          <w:szCs w:val="22"/>
          <w:lang w:val="cy-GB"/>
        </w:rPr>
        <w:t>odaeth sydd gennym ni amdanoch chi mewn rhai achosion.</w:t>
      </w:r>
    </w:p>
    <w:p w14:paraId="2F9BB828" w14:textId="77777777" w:rsidR="00740530" w:rsidRPr="000F4391" w:rsidRDefault="00740530" w:rsidP="00BE7CDB">
      <w:pPr>
        <w:tabs>
          <w:tab w:val="left" w:pos="0"/>
          <w:tab w:val="left" w:pos="1843"/>
        </w:tabs>
        <w:spacing w:after="0"/>
        <w:ind w:right="-330"/>
        <w:rPr>
          <w:sz w:val="32"/>
          <w:szCs w:val="22"/>
          <w:lang w:val="cy-GB"/>
        </w:rPr>
      </w:pPr>
    </w:p>
    <w:p w14:paraId="03F499AC" w14:textId="06C9F92F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Symud yr wybodaeth amdanoch chi i r</w:t>
      </w:r>
      <w:r w:rsidR="008A47BE" w:rsidRPr="000F4391">
        <w:rPr>
          <w:sz w:val="32"/>
          <w:szCs w:val="22"/>
          <w:lang w:val="cy-GB"/>
        </w:rPr>
        <w:t>h</w:t>
      </w:r>
      <w:r w:rsidRPr="000F4391">
        <w:rPr>
          <w:sz w:val="32"/>
          <w:szCs w:val="22"/>
          <w:lang w:val="cy-GB"/>
        </w:rPr>
        <w:t>ywle arall mewn rhai achosion.</w:t>
      </w:r>
    </w:p>
    <w:p w14:paraId="59B8055E" w14:textId="77777777" w:rsidR="00740530" w:rsidRPr="000F4391" w:rsidRDefault="00740530" w:rsidP="00BE7CDB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  <w:lang w:val="cy-GB"/>
        </w:rPr>
      </w:pPr>
    </w:p>
    <w:p w14:paraId="03B2D599" w14:textId="0D6936ED" w:rsidR="00F057AE" w:rsidRPr="000F4391" w:rsidRDefault="007747AC" w:rsidP="00BE7CDB">
      <w:pPr>
        <w:numPr>
          <w:ilvl w:val="0"/>
          <w:numId w:val="2"/>
        </w:numPr>
        <w:tabs>
          <w:tab w:val="left" w:pos="0"/>
          <w:tab w:val="left" w:pos="1843"/>
        </w:tabs>
        <w:spacing w:after="360"/>
        <w:ind w:left="2268" w:right="-330"/>
        <w:rPr>
          <w:sz w:val="32"/>
          <w:szCs w:val="22"/>
          <w:lang w:val="cy-GB"/>
        </w:rPr>
      </w:pPr>
      <w:r w:rsidRPr="000F4391">
        <w:rPr>
          <w:sz w:val="32"/>
          <w:szCs w:val="22"/>
          <w:lang w:val="cy-GB"/>
        </w:rPr>
        <w:t>Cwyno wrth Swyddfa’</w:t>
      </w:r>
      <w:r w:rsidR="008A47BE" w:rsidRPr="000F4391">
        <w:rPr>
          <w:sz w:val="32"/>
          <w:szCs w:val="22"/>
          <w:lang w:val="cy-GB"/>
        </w:rPr>
        <w:t>r</w:t>
      </w:r>
      <w:r w:rsidRPr="000F4391">
        <w:rPr>
          <w:sz w:val="32"/>
          <w:szCs w:val="22"/>
          <w:lang w:val="cy-GB"/>
        </w:rPr>
        <w:t xml:space="preserve"> Comisiynydd Gwybodaeth</w:t>
      </w:r>
      <w:r w:rsidR="00F057AE" w:rsidRPr="000F4391">
        <w:rPr>
          <w:sz w:val="32"/>
          <w:szCs w:val="22"/>
          <w:lang w:val="cy-GB"/>
        </w:rPr>
        <w:t>.</w:t>
      </w:r>
    </w:p>
    <w:p w14:paraId="7EB8F804" w14:textId="7F0FEDB0" w:rsidR="00F057AE" w:rsidRPr="000F4391" w:rsidRDefault="00186815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01D01EF9" wp14:editId="2859946B">
            <wp:simplePos x="0" y="0"/>
            <wp:positionH relativeFrom="column">
              <wp:posOffset>-232410</wp:posOffset>
            </wp:positionH>
            <wp:positionV relativeFrom="paragraph">
              <wp:posOffset>1074420</wp:posOffset>
            </wp:positionV>
            <wp:extent cx="1054735" cy="841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7AC" w:rsidRPr="000F4391">
        <w:rPr>
          <w:rFonts w:cs="Arial"/>
          <w:sz w:val="32"/>
          <w:szCs w:val="22"/>
          <w:lang w:val="cy-GB"/>
        </w:rPr>
        <w:t>Os y</w:t>
      </w:r>
      <w:r w:rsidR="008A47BE" w:rsidRPr="000F4391">
        <w:rPr>
          <w:rFonts w:cs="Arial"/>
          <w:sz w:val="32"/>
          <w:szCs w:val="22"/>
          <w:lang w:val="cy-GB"/>
        </w:rPr>
        <w:t>dy</w:t>
      </w:r>
      <w:r w:rsidR="007747AC" w:rsidRPr="000F4391">
        <w:rPr>
          <w:rFonts w:cs="Arial"/>
          <w:sz w:val="32"/>
          <w:szCs w:val="22"/>
          <w:lang w:val="cy-GB"/>
        </w:rPr>
        <w:t xml:space="preserve">ch chi eisiau gwybod rhagor am sut mae eich gwybodaeth yn cael ei chadw </w:t>
      </w:r>
      <w:r w:rsidR="008A47BE" w:rsidRPr="000F4391">
        <w:rPr>
          <w:rFonts w:cs="Arial"/>
          <w:sz w:val="32"/>
          <w:szCs w:val="22"/>
          <w:lang w:val="cy-GB"/>
        </w:rPr>
        <w:t>a</w:t>
      </w:r>
      <w:r w:rsidR="007747AC" w:rsidRPr="000F4391">
        <w:rPr>
          <w:rFonts w:cs="Arial"/>
          <w:sz w:val="32"/>
          <w:szCs w:val="22"/>
          <w:lang w:val="cy-GB"/>
        </w:rPr>
        <w:t>‘i defnyddio cysylltwch gyda ni yn</w:t>
      </w:r>
      <w:r w:rsidR="00F057AE" w:rsidRPr="000F4391">
        <w:rPr>
          <w:rFonts w:cs="Arial"/>
          <w:sz w:val="32"/>
          <w:szCs w:val="22"/>
          <w:lang w:val="cy-GB"/>
        </w:rPr>
        <w:t>:</w:t>
      </w:r>
    </w:p>
    <w:p w14:paraId="190F9C74" w14:textId="7D3752F1" w:rsidR="00F057AE" w:rsidRPr="000F4391" w:rsidRDefault="007747AC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proofErr w:type="spellStart"/>
      <w:r w:rsidRPr="000F4391">
        <w:rPr>
          <w:rFonts w:cs="Arial"/>
          <w:sz w:val="32"/>
          <w:szCs w:val="22"/>
          <w:lang w:val="cy-GB"/>
        </w:rPr>
        <w:t>Swydog</w:t>
      </w:r>
      <w:proofErr w:type="spellEnd"/>
      <w:r w:rsidRPr="000F4391">
        <w:rPr>
          <w:rFonts w:cs="Arial"/>
          <w:sz w:val="32"/>
          <w:szCs w:val="22"/>
          <w:lang w:val="cy-GB"/>
        </w:rPr>
        <w:t xml:space="preserve"> Diogelu Data</w:t>
      </w:r>
    </w:p>
    <w:p w14:paraId="06F1D04E" w14:textId="127ABC5F" w:rsidR="00F057AE" w:rsidRPr="000F4391" w:rsidRDefault="007747AC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Llywodraeth Cymru</w:t>
      </w:r>
    </w:p>
    <w:p w14:paraId="05D102BA" w14:textId="685FECA7" w:rsidR="00F057AE" w:rsidRPr="000F4391" w:rsidRDefault="007747AC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 xml:space="preserve">Parc </w:t>
      </w:r>
      <w:r w:rsidR="00F057AE" w:rsidRPr="000F4391">
        <w:rPr>
          <w:rFonts w:cs="Arial"/>
          <w:sz w:val="32"/>
          <w:szCs w:val="22"/>
          <w:lang w:val="cy-GB"/>
        </w:rPr>
        <w:t xml:space="preserve">Cathays </w:t>
      </w:r>
    </w:p>
    <w:p w14:paraId="3E624A80" w14:textId="78CED506" w:rsidR="00F057AE" w:rsidRPr="000F4391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CA</w:t>
      </w:r>
      <w:r w:rsidR="007747AC" w:rsidRPr="000F4391">
        <w:rPr>
          <w:rFonts w:cs="Arial"/>
          <w:sz w:val="32"/>
          <w:szCs w:val="22"/>
          <w:lang w:val="cy-GB"/>
        </w:rPr>
        <w:t>ERDYDD</w:t>
      </w:r>
    </w:p>
    <w:p w14:paraId="5BD0DB6D" w14:textId="77777777" w:rsidR="00F057AE" w:rsidRPr="000F4391" w:rsidRDefault="00186815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5CCE6DD5" wp14:editId="09967E7A">
            <wp:simplePos x="0" y="0"/>
            <wp:positionH relativeFrom="column">
              <wp:posOffset>-335280</wp:posOffset>
            </wp:positionH>
            <wp:positionV relativeFrom="paragraph">
              <wp:posOffset>283845</wp:posOffset>
            </wp:positionV>
            <wp:extent cx="1274445" cy="978535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0F4391">
        <w:rPr>
          <w:rFonts w:cs="Arial"/>
          <w:sz w:val="32"/>
          <w:szCs w:val="22"/>
          <w:lang w:val="cy-GB"/>
        </w:rPr>
        <w:t>CF10 3NQ</w:t>
      </w:r>
    </w:p>
    <w:p w14:paraId="767ED703" w14:textId="119F2F9D" w:rsidR="00F057AE" w:rsidRPr="000F4391" w:rsidRDefault="00186815" w:rsidP="00C15FF6">
      <w:pPr>
        <w:spacing w:after="1440"/>
        <w:ind w:left="1985"/>
        <w:rPr>
          <w:color w:val="0000FF" w:themeColor="hyperlink"/>
          <w:sz w:val="32"/>
          <w:szCs w:val="22"/>
          <w:u w:val="single"/>
          <w:lang w:val="cy-GB"/>
        </w:rPr>
      </w:pPr>
      <w:r w:rsidRPr="000F4391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3C08A3A1" wp14:editId="460FDB31">
            <wp:simplePos x="0" y="0"/>
            <wp:positionH relativeFrom="column">
              <wp:posOffset>-1280795</wp:posOffset>
            </wp:positionH>
            <wp:positionV relativeFrom="paragraph">
              <wp:posOffset>994410</wp:posOffset>
            </wp:positionV>
            <wp:extent cx="1094105" cy="10172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0F4391">
        <w:rPr>
          <w:rFonts w:cs="Arial"/>
          <w:sz w:val="32"/>
          <w:szCs w:val="22"/>
          <w:lang w:val="cy-GB"/>
        </w:rPr>
        <w:t>E</w:t>
      </w:r>
      <w:r w:rsidR="007747AC" w:rsidRPr="000F4391">
        <w:rPr>
          <w:rFonts w:cs="Arial"/>
          <w:sz w:val="32"/>
          <w:szCs w:val="22"/>
          <w:lang w:val="cy-GB"/>
        </w:rPr>
        <w:t>-bost</w:t>
      </w:r>
      <w:r w:rsidR="00F057AE" w:rsidRPr="000F4391">
        <w:rPr>
          <w:rFonts w:cs="Arial"/>
          <w:sz w:val="32"/>
          <w:szCs w:val="22"/>
          <w:lang w:val="cy-GB"/>
        </w:rPr>
        <w:t xml:space="preserve">: </w:t>
      </w:r>
      <w:hyperlink r:id="rId34" w:history="1">
        <w:r w:rsidR="00F057AE" w:rsidRPr="000F4391">
          <w:rPr>
            <w:color w:val="0000FF" w:themeColor="hyperlink"/>
            <w:sz w:val="32"/>
            <w:szCs w:val="22"/>
            <w:u w:val="single"/>
            <w:lang w:val="cy-GB"/>
          </w:rPr>
          <w:t>Data.ProtectionOfficer@gov.wales</w:t>
        </w:r>
      </w:hyperlink>
    </w:p>
    <w:p w14:paraId="7B0B75F0" w14:textId="77BB5C03" w:rsidR="00F057AE" w:rsidRPr="000F4391" w:rsidRDefault="007747AC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Rydych chi hefyd</w:t>
      </w:r>
      <w:r w:rsidR="008A47BE" w:rsidRPr="000F4391">
        <w:rPr>
          <w:rFonts w:cs="Arial"/>
          <w:sz w:val="32"/>
          <w:szCs w:val="22"/>
          <w:lang w:val="cy-GB"/>
        </w:rPr>
        <w:t xml:space="preserve"> </w:t>
      </w:r>
      <w:r w:rsidRPr="000F4391">
        <w:rPr>
          <w:rFonts w:cs="Arial"/>
          <w:sz w:val="32"/>
          <w:szCs w:val="22"/>
          <w:lang w:val="cy-GB"/>
        </w:rPr>
        <w:t>yn gallu cysylltu gy</w:t>
      </w:r>
      <w:r w:rsidR="008A47BE" w:rsidRPr="000F4391">
        <w:rPr>
          <w:rFonts w:cs="Arial"/>
          <w:sz w:val="32"/>
          <w:szCs w:val="22"/>
          <w:lang w:val="cy-GB"/>
        </w:rPr>
        <w:t>d</w:t>
      </w:r>
      <w:r w:rsidRPr="000F4391">
        <w:rPr>
          <w:rFonts w:cs="Arial"/>
          <w:sz w:val="32"/>
          <w:szCs w:val="22"/>
          <w:lang w:val="cy-GB"/>
        </w:rPr>
        <w:t>a Swy</w:t>
      </w:r>
      <w:r w:rsidR="008A47BE" w:rsidRPr="000F4391">
        <w:rPr>
          <w:rFonts w:cs="Arial"/>
          <w:sz w:val="32"/>
          <w:szCs w:val="22"/>
          <w:lang w:val="cy-GB"/>
        </w:rPr>
        <w:t>d</w:t>
      </w:r>
      <w:r w:rsidRPr="000F4391">
        <w:rPr>
          <w:rFonts w:cs="Arial"/>
          <w:sz w:val="32"/>
          <w:szCs w:val="22"/>
          <w:lang w:val="cy-GB"/>
        </w:rPr>
        <w:t>dfa’r Co</w:t>
      </w:r>
      <w:r w:rsidR="008A47BE" w:rsidRPr="000F4391">
        <w:rPr>
          <w:rFonts w:cs="Arial"/>
          <w:sz w:val="32"/>
          <w:szCs w:val="22"/>
          <w:lang w:val="cy-GB"/>
        </w:rPr>
        <w:t>m</w:t>
      </w:r>
      <w:r w:rsidRPr="000F4391">
        <w:rPr>
          <w:rFonts w:cs="Arial"/>
          <w:sz w:val="32"/>
          <w:szCs w:val="22"/>
          <w:lang w:val="cy-GB"/>
        </w:rPr>
        <w:t>isiynydd Gwybodaeth</w:t>
      </w:r>
      <w:r w:rsidR="00F057AE" w:rsidRPr="000F4391">
        <w:rPr>
          <w:rFonts w:cs="Arial"/>
          <w:sz w:val="32"/>
          <w:szCs w:val="22"/>
          <w:lang w:val="cy-GB"/>
        </w:rPr>
        <w:t>:</w:t>
      </w:r>
    </w:p>
    <w:p w14:paraId="29E26301" w14:textId="77777777" w:rsidR="00BE7CDB" w:rsidRPr="000F4391" w:rsidRDefault="00186815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15A92AD8" wp14:editId="1B6EB501">
            <wp:simplePos x="0" y="0"/>
            <wp:positionH relativeFrom="column">
              <wp:posOffset>-217170</wp:posOffset>
            </wp:positionH>
            <wp:positionV relativeFrom="paragraph">
              <wp:posOffset>203835</wp:posOffset>
            </wp:positionV>
            <wp:extent cx="1054735" cy="8350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86F1A" w14:textId="6CFCDE53" w:rsidR="00F057AE" w:rsidRPr="000F4391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proofErr w:type="spellStart"/>
      <w:r w:rsidRPr="000F4391">
        <w:rPr>
          <w:rFonts w:cs="Arial"/>
          <w:sz w:val="32"/>
          <w:szCs w:val="22"/>
          <w:lang w:val="cy-GB"/>
        </w:rPr>
        <w:t>Wycliffe</w:t>
      </w:r>
      <w:proofErr w:type="spellEnd"/>
      <w:r w:rsidRPr="000F4391">
        <w:rPr>
          <w:rFonts w:cs="Arial"/>
          <w:sz w:val="32"/>
          <w:szCs w:val="22"/>
          <w:lang w:val="cy-GB"/>
        </w:rPr>
        <w:t xml:space="preserve"> </w:t>
      </w:r>
      <w:proofErr w:type="spellStart"/>
      <w:r w:rsidRPr="000F4391">
        <w:rPr>
          <w:rFonts w:cs="Arial"/>
          <w:sz w:val="32"/>
          <w:szCs w:val="22"/>
          <w:lang w:val="cy-GB"/>
        </w:rPr>
        <w:t>House</w:t>
      </w:r>
      <w:proofErr w:type="spellEnd"/>
    </w:p>
    <w:p w14:paraId="1B8AF61D" w14:textId="77777777" w:rsidR="00F057AE" w:rsidRPr="000F4391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Water Lane</w:t>
      </w:r>
    </w:p>
    <w:p w14:paraId="3D107CD2" w14:textId="77777777" w:rsidR="00F057AE" w:rsidRPr="000F4391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proofErr w:type="spellStart"/>
      <w:r w:rsidRPr="000F4391">
        <w:rPr>
          <w:rFonts w:cs="Arial"/>
          <w:sz w:val="32"/>
          <w:szCs w:val="22"/>
          <w:lang w:val="cy-GB"/>
        </w:rPr>
        <w:t>Wilmslow</w:t>
      </w:r>
      <w:proofErr w:type="spellEnd"/>
    </w:p>
    <w:p w14:paraId="3C915D4E" w14:textId="77777777" w:rsidR="00F057AE" w:rsidRPr="000F4391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Cheshire</w:t>
      </w:r>
    </w:p>
    <w:p w14:paraId="2FB54B16" w14:textId="77777777" w:rsidR="00F057AE" w:rsidRPr="000F4391" w:rsidRDefault="00186815" w:rsidP="00C15FF6">
      <w:pPr>
        <w:tabs>
          <w:tab w:val="left" w:pos="0"/>
        </w:tabs>
        <w:spacing w:after="60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692EE276" wp14:editId="46B2ADCC">
            <wp:simplePos x="0" y="0"/>
            <wp:positionH relativeFrom="column">
              <wp:posOffset>-13335</wp:posOffset>
            </wp:positionH>
            <wp:positionV relativeFrom="paragraph">
              <wp:posOffset>404674</wp:posOffset>
            </wp:positionV>
            <wp:extent cx="650240" cy="748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0F4391">
        <w:rPr>
          <w:rFonts w:cs="Arial"/>
          <w:sz w:val="32"/>
          <w:szCs w:val="22"/>
          <w:lang w:val="cy-GB"/>
        </w:rPr>
        <w:t>SK9 5AF</w:t>
      </w:r>
    </w:p>
    <w:p w14:paraId="590E44FC" w14:textId="2A38BDA5" w:rsidR="00F057AE" w:rsidRPr="000F4391" w:rsidRDefault="007747AC" w:rsidP="00C15FF6">
      <w:pPr>
        <w:tabs>
          <w:tab w:val="left" w:pos="0"/>
        </w:tabs>
        <w:spacing w:after="720"/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Ffôn</w:t>
      </w:r>
      <w:r w:rsidR="00F057AE" w:rsidRPr="000F4391">
        <w:rPr>
          <w:rFonts w:cs="Arial"/>
          <w:sz w:val="32"/>
          <w:szCs w:val="22"/>
          <w:lang w:val="cy-GB"/>
        </w:rPr>
        <w:t xml:space="preserve">: 01625 545745 </w:t>
      </w:r>
      <w:proofErr w:type="spellStart"/>
      <w:r w:rsidR="00F057AE" w:rsidRPr="000F4391">
        <w:rPr>
          <w:rFonts w:cs="Arial"/>
          <w:sz w:val="32"/>
          <w:szCs w:val="22"/>
          <w:lang w:val="cy-GB"/>
        </w:rPr>
        <w:t>or</w:t>
      </w:r>
      <w:proofErr w:type="spellEnd"/>
      <w:r w:rsidR="00F057AE" w:rsidRPr="000F4391">
        <w:rPr>
          <w:rFonts w:cs="Arial"/>
          <w:sz w:val="32"/>
          <w:szCs w:val="22"/>
          <w:lang w:val="cy-GB"/>
        </w:rPr>
        <w:t xml:space="preserve"> 0303 123 1113</w:t>
      </w:r>
    </w:p>
    <w:p w14:paraId="725E7A62" w14:textId="22F25767" w:rsidR="00BE7CDB" w:rsidRPr="000F4391" w:rsidRDefault="00CD6F8A" w:rsidP="00152E75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14560" behindDoc="0" locked="0" layoutInCell="1" allowOverlap="1" wp14:anchorId="29D92033" wp14:editId="4A24585B">
            <wp:simplePos x="0" y="0"/>
            <wp:positionH relativeFrom="column">
              <wp:posOffset>-415867</wp:posOffset>
            </wp:positionH>
            <wp:positionV relativeFrom="paragraph">
              <wp:posOffset>106103</wp:posOffset>
            </wp:positionV>
            <wp:extent cx="1446530" cy="914400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97595" w14:textId="0988BAA9" w:rsidR="00F057AE" w:rsidRPr="000F4391" w:rsidRDefault="007747AC" w:rsidP="00BE7CDB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 w:rsidRPr="000F4391">
        <w:rPr>
          <w:rFonts w:cs="Arial"/>
          <w:sz w:val="32"/>
          <w:szCs w:val="22"/>
          <w:lang w:val="cy-GB"/>
        </w:rPr>
        <w:t>Gwefan</w:t>
      </w:r>
      <w:r w:rsidR="00F057AE" w:rsidRPr="000F4391">
        <w:rPr>
          <w:rFonts w:cs="Arial"/>
          <w:sz w:val="32"/>
          <w:szCs w:val="22"/>
          <w:lang w:val="cy-GB"/>
        </w:rPr>
        <w:t xml:space="preserve">: </w:t>
      </w:r>
      <w:hyperlink r:id="rId38" w:history="1">
        <w:r w:rsidR="00F057AE" w:rsidRPr="000F4391">
          <w:rPr>
            <w:rFonts w:cs="Arial"/>
            <w:color w:val="0000FF" w:themeColor="hyperlink"/>
            <w:sz w:val="32"/>
            <w:szCs w:val="22"/>
            <w:u w:val="single"/>
            <w:lang w:val="cy-GB"/>
          </w:rPr>
          <w:t>https://ico.org.uk</w:t>
        </w:r>
      </w:hyperlink>
      <w:r w:rsidR="00F057AE" w:rsidRPr="000F4391">
        <w:rPr>
          <w:rFonts w:cs="Arial"/>
          <w:sz w:val="32"/>
          <w:szCs w:val="22"/>
          <w:lang w:val="cy-GB"/>
        </w:rPr>
        <w:t xml:space="preserve"> </w:t>
      </w:r>
    </w:p>
    <w:p w14:paraId="53ADE967" w14:textId="77777777" w:rsidR="00CD6F8A" w:rsidRDefault="00CD6F8A" w:rsidP="00152E75">
      <w:pPr>
        <w:spacing w:after="160"/>
        <w:rPr>
          <w:rFonts w:eastAsia="Calibri" w:cs="Times New Roman"/>
          <w:b/>
          <w:sz w:val="48"/>
          <w:szCs w:val="40"/>
          <w:lang w:val="cy-GB"/>
        </w:rPr>
      </w:pPr>
    </w:p>
    <w:p w14:paraId="1BC0C7C6" w14:textId="78143D06" w:rsidR="007649FA" w:rsidRPr="000F4391" w:rsidRDefault="007747AC" w:rsidP="00152E75">
      <w:pPr>
        <w:spacing w:after="160"/>
        <w:rPr>
          <w:rFonts w:eastAsia="Calibri" w:cs="Times New Roman"/>
          <w:b/>
          <w:sz w:val="48"/>
          <w:szCs w:val="40"/>
          <w:lang w:val="cy-GB"/>
        </w:rPr>
      </w:pPr>
      <w:r w:rsidRPr="000F4391">
        <w:rPr>
          <w:rFonts w:eastAsia="Calibri" w:cs="Times New Roman"/>
          <w:b/>
          <w:sz w:val="48"/>
          <w:szCs w:val="40"/>
          <w:lang w:val="cy-GB"/>
        </w:rPr>
        <w:lastRenderedPageBreak/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927"/>
        <w:gridCol w:w="1149"/>
        <w:gridCol w:w="891"/>
        <w:gridCol w:w="3220"/>
      </w:tblGrid>
      <w:tr w:rsidR="007649FA" w:rsidRPr="000F4391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5963AF24" w14:textId="0DB330AC" w:rsidR="007649FA" w:rsidRPr="000F4391" w:rsidRDefault="007747A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enw:</w:t>
            </w:r>
          </w:p>
          <w:p w14:paraId="6042ED57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BA052F0" w14:textId="69C5C930" w:rsidR="007649FA" w:rsidRPr="000F4391" w:rsidRDefault="007747A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 co</w:t>
            </w:r>
            <w:r w:rsidR="008A47BE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r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ff rydych </w:t>
            </w:r>
            <w:proofErr w:type="spellStart"/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chi’n</w:t>
            </w:r>
            <w:proofErr w:type="spellEnd"/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ateb drosto neu gyda</w:t>
            </w:r>
            <w:r w:rsidR="007649FA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109AA140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50B1E98" w14:textId="4F22344C" w:rsidR="007649FA" w:rsidRPr="000F4391" w:rsidRDefault="007747A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 e-bost</w:t>
            </w:r>
            <w:r w:rsidR="007649FA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76A1AD1E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3DA3300F" w:rsidR="007649FA" w:rsidRPr="000F4391" w:rsidRDefault="007747A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</w:t>
            </w:r>
            <w:r w:rsidR="007649FA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60458D62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15C4A5B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C9D57B4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B3A7BA3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CE1EF07" w14:textId="24E6C2E6" w:rsidR="007649FA" w:rsidRPr="000F4391" w:rsidRDefault="007747A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Ydych chi eisiau eich enw a’ch cy</w:t>
            </w:r>
            <w:r w:rsidR="008A47BE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f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</w:t>
            </w:r>
            <w:r w:rsidR="008A47BE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ri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ad ar y</w:t>
            </w:r>
            <w:r w:rsidR="008A47BE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r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atebion ry</w:t>
            </w:r>
            <w:r w:rsidR="008A47BE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dy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n </w:t>
            </w:r>
            <w:proofErr w:type="spellStart"/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ni’n</w:t>
            </w:r>
            <w:proofErr w:type="spellEnd"/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eu hanfon all</w:t>
            </w:r>
            <w:r w:rsidR="002C5EFD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</w:t>
            </w: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r w:rsidR="007649FA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?</w:t>
            </w:r>
          </w:p>
          <w:p w14:paraId="529B9963" w14:textId="77777777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0F4391" w14:paraId="4E3E8AA0" w14:textId="77777777" w:rsidTr="007649FA">
        <w:tc>
          <w:tcPr>
            <w:tcW w:w="3073" w:type="dxa"/>
            <w:vAlign w:val="center"/>
          </w:tcPr>
          <w:p w14:paraId="74A1D581" w14:textId="671D3962" w:rsidR="007649FA" w:rsidRPr="000F4391" w:rsidRDefault="007649FA" w:rsidP="00152E75">
            <w:pPr>
              <w:spacing w:line="276" w:lineRule="auto"/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</w:t>
            </w:r>
            <w:r w:rsidR="002C5EFD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0F4391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DF36A95" w:rsidR="007649FA" w:rsidRPr="000F4391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r w:rsidR="002C5EFD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0F4391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0F4391" w:rsidRDefault="007649FA" w:rsidP="00152E75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7E70E6F4" w14:textId="77777777" w:rsidR="007649FA" w:rsidRPr="000F4391" w:rsidRDefault="007649FA" w:rsidP="00152E75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4C5914CD" w14:textId="398A35BE" w:rsidR="002D35C0" w:rsidRPr="000F4391" w:rsidRDefault="007649FA" w:rsidP="002D35C0">
      <w:pPr>
        <w:rPr>
          <w:rFonts w:eastAsia="Calibri" w:cs="Times New Roman"/>
          <w:b/>
          <w:sz w:val="48"/>
          <w:szCs w:val="32"/>
          <w:lang w:val="cy-GB"/>
        </w:rPr>
      </w:pPr>
      <w:r w:rsidRPr="000F4391"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  <w:br w:type="page"/>
      </w:r>
      <w:bookmarkEnd w:id="0"/>
      <w:r w:rsidR="002C5EFD" w:rsidRPr="000F4391">
        <w:rPr>
          <w:rFonts w:eastAsia="Calibri" w:cs="Times New Roman"/>
          <w:b/>
          <w:sz w:val="48"/>
          <w:szCs w:val="32"/>
          <w:lang w:val="cy-GB"/>
        </w:rPr>
        <w:lastRenderedPageBreak/>
        <w:t>Cwestiynau</w:t>
      </w:r>
    </w:p>
    <w:p w14:paraId="107FE78C" w14:textId="1626A395" w:rsidR="002D35C0" w:rsidRPr="000F4391" w:rsidRDefault="002C5EFD" w:rsidP="002D35C0">
      <w:pPr>
        <w:spacing w:after="160"/>
        <w:rPr>
          <w:rFonts w:eastAsia="Calibri" w:cs="Times New Roman"/>
          <w:b/>
          <w:sz w:val="40"/>
          <w:szCs w:val="40"/>
          <w:lang w:val="cy-GB"/>
        </w:rPr>
      </w:pPr>
      <w:r w:rsidRPr="000F4391">
        <w:rPr>
          <w:rFonts w:eastAsia="Calibri" w:cs="Times New Roman"/>
          <w:b/>
          <w:sz w:val="40"/>
          <w:szCs w:val="40"/>
          <w:lang w:val="cy-GB"/>
        </w:rPr>
        <w:t>Cadw plan</w:t>
      </w:r>
      <w:r w:rsidR="008A47BE" w:rsidRPr="000F4391">
        <w:rPr>
          <w:rFonts w:eastAsia="Calibri" w:cs="Times New Roman"/>
          <w:b/>
          <w:sz w:val="40"/>
          <w:szCs w:val="40"/>
          <w:lang w:val="cy-GB"/>
        </w:rPr>
        <w:t>t</w:t>
      </w:r>
      <w:r w:rsidRPr="000F4391">
        <w:rPr>
          <w:rFonts w:eastAsia="Calibri" w:cs="Times New Roman"/>
          <w:b/>
          <w:sz w:val="40"/>
          <w:szCs w:val="40"/>
          <w:lang w:val="cy-GB"/>
        </w:rPr>
        <w:t xml:space="preserve"> yn ddiogel rhag </w:t>
      </w:r>
      <w:proofErr w:type="spellStart"/>
      <w:r w:rsidR="00CD6F8A">
        <w:rPr>
          <w:rFonts w:eastAsia="Calibri" w:cs="Times New Roman"/>
          <w:b/>
          <w:sz w:val="40"/>
          <w:szCs w:val="40"/>
          <w:lang w:val="cy-GB"/>
        </w:rPr>
        <w:t>c</w:t>
      </w:r>
      <w:r w:rsidRPr="000F4391">
        <w:rPr>
          <w:rFonts w:eastAsia="Calibri" w:cs="Times New Roman"/>
          <w:b/>
          <w:sz w:val="40"/>
          <w:szCs w:val="40"/>
          <w:lang w:val="cy-GB"/>
        </w:rPr>
        <w:t>amfanteisio</w:t>
      </w:r>
      <w:proofErr w:type="spellEnd"/>
      <w:r w:rsidRPr="000F4391">
        <w:rPr>
          <w:rFonts w:eastAsia="Calibri" w:cs="Times New Roman"/>
          <w:b/>
          <w:sz w:val="40"/>
          <w:szCs w:val="40"/>
          <w:lang w:val="cy-GB"/>
        </w:rPr>
        <w:t xml:space="preserve"> yn </w:t>
      </w:r>
      <w:r w:rsidR="00CD6F8A">
        <w:rPr>
          <w:rFonts w:eastAsia="Calibri" w:cs="Times New Roman"/>
          <w:b/>
          <w:sz w:val="40"/>
          <w:szCs w:val="40"/>
          <w:lang w:val="cy-GB"/>
        </w:rPr>
        <w:t>r</w:t>
      </w:r>
      <w:r w:rsidRPr="000F4391">
        <w:rPr>
          <w:rFonts w:eastAsia="Calibri" w:cs="Times New Roman"/>
          <w:b/>
          <w:sz w:val="40"/>
          <w:szCs w:val="40"/>
          <w:lang w:val="cy-GB"/>
        </w:rPr>
        <w:t xml:space="preserve">hywiol ar </w:t>
      </w:r>
      <w:r w:rsidR="00CD6F8A">
        <w:rPr>
          <w:rFonts w:eastAsia="Calibri" w:cs="Times New Roman"/>
          <w:b/>
          <w:sz w:val="40"/>
          <w:szCs w:val="40"/>
          <w:lang w:val="cy-GB"/>
        </w:rPr>
        <w:t>b</w:t>
      </w:r>
      <w:r w:rsidRPr="000F4391">
        <w:rPr>
          <w:rFonts w:eastAsia="Calibri" w:cs="Times New Roman"/>
          <w:b/>
          <w:sz w:val="40"/>
          <w:szCs w:val="40"/>
          <w:lang w:val="cy-GB"/>
        </w:rPr>
        <w:t xml:space="preserve">lant </w:t>
      </w:r>
    </w:p>
    <w:p w14:paraId="52ADBF9F" w14:textId="77777777" w:rsidR="00BE7CDB" w:rsidRPr="000F4391" w:rsidRDefault="00BE7CDB" w:rsidP="002D35C0">
      <w:pPr>
        <w:spacing w:after="160"/>
        <w:rPr>
          <w:rFonts w:eastAsia="Calibri" w:cs="Times New Roman"/>
          <w:b/>
          <w:color w:val="0070C0"/>
          <w:sz w:val="40"/>
          <w:szCs w:val="40"/>
          <w:lang w:val="cy-GB"/>
        </w:rPr>
      </w:pPr>
    </w:p>
    <w:p w14:paraId="3460048A" w14:textId="6F39D796" w:rsidR="002D35C0" w:rsidRPr="00CD6F8A" w:rsidRDefault="002C5EFD" w:rsidP="0056760B">
      <w:pPr>
        <w:spacing w:after="160"/>
        <w:ind w:right="-188"/>
        <w:rPr>
          <w:rFonts w:eastAsia="Calibri" w:cs="Times New Roman"/>
          <w:b/>
          <w:color w:val="7030A0"/>
          <w:sz w:val="32"/>
          <w:szCs w:val="32"/>
          <w:lang w:val="cy-GB"/>
        </w:rPr>
      </w:pPr>
      <w:bookmarkStart w:id="4" w:name="_Hlk9338419"/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Edrychwch ar dudalennau </w:t>
      </w:r>
      <w:r w:rsidR="00CD6F8A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6</w:t>
      </w:r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,</w:t>
      </w:r>
      <w:r w:rsidR="00CD6F8A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 7 a 8</w:t>
      </w:r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 yn y brif ddogfen os gwelwch yn dda</w:t>
      </w:r>
      <w:bookmarkEnd w:id="4"/>
      <w:r w:rsidR="007649FA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.</w:t>
      </w:r>
    </w:p>
    <w:p w14:paraId="6E9D2714" w14:textId="77777777" w:rsidR="00BE7CDB" w:rsidRPr="000F4391" w:rsidRDefault="00BE7CDB" w:rsidP="0056760B">
      <w:pPr>
        <w:spacing w:after="160"/>
        <w:ind w:right="-188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629AF9CC" w14:textId="3EBFF484" w:rsidR="007649FA" w:rsidRPr="000F4391" w:rsidRDefault="002C5EFD" w:rsidP="00CD6F8A">
      <w:pPr>
        <w:numPr>
          <w:ilvl w:val="0"/>
          <w:numId w:val="3"/>
        </w:numPr>
        <w:spacing w:after="160" w:line="240" w:lineRule="auto"/>
        <w:ind w:left="284" w:hanging="283"/>
        <w:contextualSpacing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Ydych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meddwl bod y ffordd rydyn ni wedi disgrifio </w:t>
      </w:r>
      <w:proofErr w:type="spellStart"/>
      <w:r w:rsidRPr="00CD6F8A">
        <w:rPr>
          <w:rFonts w:eastAsia="Calibri" w:cs="Times New Roman"/>
          <w:b/>
          <w:color w:val="0070C0"/>
          <w:sz w:val="32"/>
          <w:szCs w:val="32"/>
          <w:lang w:val="cy-GB"/>
        </w:rPr>
        <w:t>camfanteisio</w:t>
      </w:r>
      <w:proofErr w:type="spellEnd"/>
      <w:r w:rsidRPr="00CD6F8A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yn rhywiol ar blant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yn glir</w:t>
      </w:r>
      <w:r w:rsidR="00861E52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p w14:paraId="6E6DF4E0" w14:textId="77777777" w:rsidR="00BB2B79" w:rsidRPr="000F4391" w:rsidRDefault="00BB2B79" w:rsidP="00BB2B79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120" w:type="dxa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1984"/>
        <w:gridCol w:w="993"/>
        <w:gridCol w:w="2268"/>
        <w:gridCol w:w="1276"/>
      </w:tblGrid>
      <w:tr w:rsidR="00DC15DD" w:rsidRPr="000F4391" w14:paraId="3324074F" w14:textId="77777777" w:rsidTr="00CD6F8A">
        <w:trPr>
          <w:trHeight w:val="569"/>
          <w:jc w:val="center"/>
        </w:trPr>
        <w:tc>
          <w:tcPr>
            <w:tcW w:w="1607" w:type="dxa"/>
            <w:vAlign w:val="center"/>
          </w:tcPr>
          <w:p w14:paraId="0016B6F7" w14:textId="0CAEE922" w:rsidR="00DC15DD" w:rsidRPr="000F4391" w:rsidRDefault="00DC15DD" w:rsidP="00CD6F8A">
            <w:pPr>
              <w:jc w:val="right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0F4391">
              <w:rPr>
                <w:rFonts w:eastAsia="Calibri" w:cs="Times New Roman"/>
                <w:sz w:val="32"/>
                <w:szCs w:val="32"/>
                <w:lang w:val="cy-GB"/>
              </w:rPr>
              <w:t>Y</w:t>
            </w:r>
            <w:r w:rsidR="002C5EFD" w:rsidRPr="000F4391">
              <w:rPr>
                <w:rFonts w:eastAsia="Calibri" w:cs="Times New Roman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51599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275D702" w14:textId="77777777" w:rsidR="00DC15DD" w:rsidRPr="000F4391" w:rsidRDefault="00DC15DD" w:rsidP="00CD6F8A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7DC620D2" w14:textId="6D701CD1" w:rsidR="00DC15DD" w:rsidRPr="000F4391" w:rsidRDefault="00DC15DD" w:rsidP="00CD6F8A">
            <w:pPr>
              <w:tabs>
                <w:tab w:val="center" w:pos="418"/>
              </w:tabs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r w:rsidR="002C5EFD"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808715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34E60F85" w14:textId="77777777" w:rsidR="00DC15DD" w:rsidRPr="000F4391" w:rsidRDefault="00DC15DD" w:rsidP="00CD6F8A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68" w:type="dxa"/>
            <w:vAlign w:val="center"/>
          </w:tcPr>
          <w:p w14:paraId="78EE32E9" w14:textId="78567003" w:rsidR="00DC15DD" w:rsidRPr="000F4391" w:rsidRDefault="002C5EFD" w:rsidP="00CD6F8A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87531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5240D6D" w14:textId="77777777" w:rsidR="00DC15DD" w:rsidRPr="000F4391" w:rsidRDefault="00DC15DD" w:rsidP="00CD6F8A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1DF10ED2" w14:textId="77777777" w:rsidR="00BE7CDB" w:rsidRPr="000F4391" w:rsidRDefault="006A4B86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bookmarkStart w:id="5" w:name="_Hlk9340169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 </w:t>
      </w:r>
    </w:p>
    <w:p w14:paraId="782E2DDD" w14:textId="43D25EFD" w:rsidR="007649FA" w:rsidRPr="000F4391" w:rsidRDefault="002C5EFD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Ydych chi eisiau dweud rhagor am hyn</w:t>
      </w:r>
      <w:r w:rsidR="00861E52" w:rsidRPr="000F4391">
        <w:rPr>
          <w:rFonts w:eastAsia="Calibri" w:cs="Times New Roman"/>
          <w:b/>
          <w:sz w:val="32"/>
          <w:szCs w:val="32"/>
          <w:lang w:val="cy-GB"/>
        </w:rPr>
        <w:t>?</w:t>
      </w:r>
      <w:r w:rsidR="00470CB7"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0F4391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0F4391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6D7EA4C" w14:textId="77777777" w:rsidR="00BB2B79" w:rsidRPr="000F4391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bookmarkEnd w:id="5"/>
    </w:tbl>
    <w:p w14:paraId="3C4DED67" w14:textId="09558CF4" w:rsidR="002D35C0" w:rsidRPr="000F4391" w:rsidRDefault="002D35C0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7892DB6F" w14:textId="77777777" w:rsidR="00BE7CDB" w:rsidRPr="000F4391" w:rsidRDefault="00BE7CDB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34F93520" w14:textId="77777777" w:rsidR="00BE7CDB" w:rsidRPr="000F4391" w:rsidRDefault="00BE7CDB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5777D395" w14:textId="77777777" w:rsidR="00BE7CDB" w:rsidRPr="000F4391" w:rsidRDefault="00BE7CDB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2AFCD57E" w14:textId="77777777" w:rsidR="00BE7CDB" w:rsidRPr="000F4391" w:rsidRDefault="00BE7CDB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0971EDC" w14:textId="77777777" w:rsidR="00BE7CDB" w:rsidRPr="000F4391" w:rsidRDefault="00BE7CDB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60A6127E" w14:textId="3D306182" w:rsidR="00CD6F8A" w:rsidRPr="00CD6F8A" w:rsidRDefault="00CD6F8A" w:rsidP="00CD6F8A">
      <w:pPr>
        <w:spacing w:after="160"/>
        <w:ind w:right="-188"/>
        <w:rPr>
          <w:rFonts w:eastAsia="Calibri" w:cs="Times New Roman"/>
          <w:b/>
          <w:color w:val="7030A0"/>
          <w:sz w:val="32"/>
          <w:szCs w:val="32"/>
          <w:lang w:val="cy-GB"/>
        </w:rPr>
      </w:pPr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lastRenderedPageBreak/>
        <w:t>Edrychwch ar dudalennau 8, 9 a 10 yn y brif ddogfen os gwelwch yn dda.</w:t>
      </w:r>
    </w:p>
    <w:p w14:paraId="1E6D42BD" w14:textId="77777777" w:rsidR="00CD6F8A" w:rsidRPr="00DE6D47" w:rsidRDefault="00CD6F8A" w:rsidP="00CD6F8A">
      <w:pPr>
        <w:pStyle w:val="ListParagraph"/>
        <w:spacing w:after="160"/>
        <w:ind w:left="567"/>
        <w:rPr>
          <w:rFonts w:eastAsia="Calibri" w:cs="Times New Roman"/>
          <w:b/>
          <w:sz w:val="16"/>
          <w:szCs w:val="32"/>
          <w:lang w:val="cy-GB"/>
        </w:rPr>
      </w:pPr>
    </w:p>
    <w:p w14:paraId="5CACC512" w14:textId="5592927B" w:rsidR="00EC7983" w:rsidRPr="00CD6F8A" w:rsidRDefault="002C5EFD" w:rsidP="00DE6D47">
      <w:pPr>
        <w:pStyle w:val="ListParagraph"/>
        <w:numPr>
          <w:ilvl w:val="0"/>
          <w:numId w:val="3"/>
        </w:numPr>
        <w:spacing w:after="160"/>
        <w:ind w:left="284" w:hanging="284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Ydy’r ddogfen yn dweu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d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sut i stopio </w:t>
      </w:r>
      <w:proofErr w:type="spellStart"/>
      <w:r w:rsidR="00861E52"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>c</w:t>
      </w:r>
      <w:r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>amfanteisio</w:t>
      </w:r>
      <w:proofErr w:type="spellEnd"/>
      <w:r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yn rhywiol ar blant </w:t>
      </w:r>
      <w:r w:rsidRPr="000F4391">
        <w:rPr>
          <w:rFonts w:eastAsia="Calibri" w:cs="Times New Roman"/>
          <w:b/>
          <w:sz w:val="32"/>
          <w:szCs w:val="32"/>
          <w:lang w:val="cy-GB"/>
        </w:rPr>
        <w:t>rhag dig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w</w:t>
      </w:r>
      <w:r w:rsidRPr="000F4391">
        <w:rPr>
          <w:rFonts w:eastAsia="Calibri" w:cs="Times New Roman"/>
          <w:b/>
          <w:sz w:val="32"/>
          <w:szCs w:val="32"/>
          <w:lang w:val="cy-GB"/>
        </w:rPr>
        <w:t>ydd mewn ffordd glir</w:t>
      </w:r>
      <w:r w:rsidR="00861E52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p w14:paraId="303DAAA6" w14:textId="6E8B2AA9" w:rsidR="00CD6F8A" w:rsidRPr="00DE6D47" w:rsidRDefault="00CD6F8A" w:rsidP="00EC7983">
      <w:pPr>
        <w:tabs>
          <w:tab w:val="left" w:pos="5090"/>
        </w:tabs>
        <w:spacing w:after="160"/>
        <w:rPr>
          <w:rFonts w:eastAsia="Calibri" w:cs="Times New Roman"/>
          <w:b/>
          <w:sz w:val="10"/>
          <w:szCs w:val="32"/>
          <w:lang w:val="cy-GB"/>
        </w:rPr>
      </w:pPr>
      <w:bookmarkStart w:id="6" w:name="_Hlk9340642"/>
      <w:r>
        <w:rPr>
          <w:rFonts w:eastAsia="Calibri" w:cs="Times New Roman"/>
          <w:b/>
          <w:sz w:val="32"/>
          <w:szCs w:val="32"/>
          <w:lang w:val="cy-GB"/>
        </w:rPr>
        <w:t xml:space="preserve"> </w:t>
      </w:r>
    </w:p>
    <w:tbl>
      <w:tblPr>
        <w:tblStyle w:val="TableGrid2"/>
        <w:tblW w:w="9120" w:type="dxa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1984"/>
        <w:gridCol w:w="993"/>
        <w:gridCol w:w="2268"/>
        <w:gridCol w:w="1276"/>
      </w:tblGrid>
      <w:tr w:rsidR="00CD6F8A" w:rsidRPr="000F4391" w14:paraId="640793A5" w14:textId="77777777" w:rsidTr="005B44A6">
        <w:trPr>
          <w:trHeight w:val="569"/>
          <w:jc w:val="center"/>
        </w:trPr>
        <w:tc>
          <w:tcPr>
            <w:tcW w:w="1607" w:type="dxa"/>
            <w:vAlign w:val="center"/>
          </w:tcPr>
          <w:p w14:paraId="26897397" w14:textId="77777777" w:rsidR="00CD6F8A" w:rsidRPr="000F4391" w:rsidRDefault="00CD6F8A" w:rsidP="005B44A6">
            <w:pPr>
              <w:jc w:val="right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0F4391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852795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2242154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3F1F5334" w14:textId="77777777" w:rsidR="00CD6F8A" w:rsidRPr="000F4391" w:rsidRDefault="00CD6F8A" w:rsidP="005B44A6">
            <w:pPr>
              <w:tabs>
                <w:tab w:val="center" w:pos="418"/>
              </w:tabs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373808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FC7DADE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68" w:type="dxa"/>
            <w:vAlign w:val="center"/>
          </w:tcPr>
          <w:p w14:paraId="2124537D" w14:textId="77777777" w:rsidR="00CD6F8A" w:rsidRPr="000F4391" w:rsidRDefault="00CD6F8A" w:rsidP="005B44A6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813915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09A397EA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72FD55DC" w14:textId="636EE46A" w:rsidR="00BE7CDB" w:rsidRPr="00DE6D47" w:rsidRDefault="00BE7CDB" w:rsidP="00EC7983">
      <w:pPr>
        <w:tabs>
          <w:tab w:val="left" w:pos="5090"/>
        </w:tabs>
        <w:spacing w:after="160"/>
        <w:rPr>
          <w:rFonts w:eastAsia="Calibri" w:cs="Times New Roman"/>
          <w:b/>
          <w:sz w:val="10"/>
          <w:szCs w:val="32"/>
          <w:lang w:val="cy-GB"/>
        </w:rPr>
      </w:pPr>
    </w:p>
    <w:p w14:paraId="348ABFA7" w14:textId="7BD3D8BF" w:rsidR="00EC7983" w:rsidRPr="000F4391" w:rsidRDefault="002C5EFD" w:rsidP="00EC7983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Ydych chi eisiau dweud rhywbeth am hyn</w:t>
      </w:r>
      <w:r w:rsidR="00EC7983" w:rsidRPr="000F4391">
        <w:rPr>
          <w:rFonts w:eastAsia="Calibri" w:cs="Times New Roman"/>
          <w:b/>
          <w:sz w:val="32"/>
          <w:szCs w:val="32"/>
          <w:lang w:val="cy-GB"/>
        </w:rPr>
        <w:t>?</w:t>
      </w:r>
      <w:r w:rsidR="00EC7983"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0F4391" w14:paraId="4A681BC4" w14:textId="77777777" w:rsidTr="005B035E">
        <w:trPr>
          <w:trHeight w:val="2316"/>
        </w:trPr>
        <w:tc>
          <w:tcPr>
            <w:tcW w:w="9214" w:type="dxa"/>
          </w:tcPr>
          <w:p w14:paraId="49E7374B" w14:textId="77777777" w:rsidR="00EC7983" w:rsidRPr="000F4391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64118FA" w14:textId="77777777" w:rsidR="00EC7983" w:rsidRPr="000F4391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bookmarkEnd w:id="6"/>
    </w:tbl>
    <w:p w14:paraId="6C106B9F" w14:textId="4AB654A8" w:rsidR="00CD6F8A" w:rsidRDefault="00CD6F8A">
      <w:pPr>
        <w:rPr>
          <w:rFonts w:eastAsia="Calibri" w:cs="Times New Roman"/>
          <w:b/>
          <w:color w:val="7030A0"/>
          <w:sz w:val="32"/>
          <w:szCs w:val="32"/>
          <w:lang w:val="cy-GB"/>
        </w:rPr>
      </w:pPr>
    </w:p>
    <w:p w14:paraId="741E6946" w14:textId="54C6DCC6" w:rsidR="006A4B86" w:rsidRPr="00CD6F8A" w:rsidRDefault="00CD6F8A" w:rsidP="00983AEB">
      <w:pPr>
        <w:rPr>
          <w:rFonts w:eastAsia="Calibri" w:cs="Times New Roman"/>
          <w:b/>
          <w:color w:val="7030A0"/>
          <w:sz w:val="32"/>
          <w:szCs w:val="32"/>
          <w:lang w:val="cy-GB"/>
        </w:rPr>
      </w:pPr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Edrychwch ar dudalennau 10 a 11</w:t>
      </w:r>
      <w:r w:rsidR="002C5EFD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 yn y brif ddogfen os gwelwch yn dda</w:t>
      </w:r>
      <w:r w:rsidR="006A4B86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.</w:t>
      </w:r>
    </w:p>
    <w:p w14:paraId="124DDDB8" w14:textId="40407A17" w:rsidR="006A4B86" w:rsidRDefault="002C5EFD" w:rsidP="00CD6F8A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Ydy’r rhan yma yn dweud yn ddigon clir beth sydd angen i staff ei wneud os ydyn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nhw’n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poeni bod plentyn mewn perygl</w:t>
      </w:r>
      <w:r w:rsidR="006A4B86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2"/>
        <w:tblW w:w="9120" w:type="dxa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1984"/>
        <w:gridCol w:w="993"/>
        <w:gridCol w:w="2268"/>
        <w:gridCol w:w="1276"/>
      </w:tblGrid>
      <w:tr w:rsidR="00CD6F8A" w:rsidRPr="000F4391" w14:paraId="2E2E3C2E" w14:textId="77777777" w:rsidTr="005B44A6">
        <w:trPr>
          <w:trHeight w:val="569"/>
          <w:jc w:val="center"/>
        </w:trPr>
        <w:tc>
          <w:tcPr>
            <w:tcW w:w="1607" w:type="dxa"/>
            <w:vAlign w:val="center"/>
          </w:tcPr>
          <w:p w14:paraId="0B43AB56" w14:textId="77777777" w:rsidR="00CD6F8A" w:rsidRPr="000F4391" w:rsidRDefault="00CD6F8A" w:rsidP="005B44A6">
            <w:pPr>
              <w:jc w:val="right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0F4391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971329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E10B040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21464EF5" w14:textId="77777777" w:rsidR="00CD6F8A" w:rsidRPr="000F4391" w:rsidRDefault="00CD6F8A" w:rsidP="005B44A6">
            <w:pPr>
              <w:tabs>
                <w:tab w:val="center" w:pos="418"/>
              </w:tabs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93135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14FE054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68" w:type="dxa"/>
            <w:vAlign w:val="center"/>
          </w:tcPr>
          <w:p w14:paraId="105DA965" w14:textId="77777777" w:rsidR="00CD6F8A" w:rsidRPr="000F4391" w:rsidRDefault="00CD6F8A" w:rsidP="005B44A6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41505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43847FA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6C133F2" w14:textId="77777777" w:rsidR="00CD6F8A" w:rsidRPr="00DE6D47" w:rsidRDefault="00CD6F8A" w:rsidP="00DE6D47">
      <w:pPr>
        <w:pStyle w:val="ListParagraph"/>
        <w:spacing w:after="0"/>
        <w:rPr>
          <w:rFonts w:eastAsia="Calibri" w:cs="Times New Roman"/>
          <w:b/>
          <w:sz w:val="16"/>
          <w:szCs w:val="32"/>
          <w:lang w:val="cy-GB"/>
        </w:rPr>
      </w:pPr>
    </w:p>
    <w:p w14:paraId="5CDBFA12" w14:textId="77777777" w:rsidR="008A47BE" w:rsidRPr="000F4391" w:rsidRDefault="008A47BE" w:rsidP="008A47BE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Ydych chi eisiau dweud rhagor am hyn?</w:t>
      </w:r>
      <w:r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0F4391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0F4391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E0F3A3B" w14:textId="77777777" w:rsidR="00EC7983" w:rsidRPr="000F4391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5EFAC0F" w14:textId="1CE57123" w:rsidR="006A4B86" w:rsidRPr="00CD6F8A" w:rsidRDefault="00CD6F8A" w:rsidP="00CD6F8A">
      <w:pPr>
        <w:rPr>
          <w:rFonts w:eastAsia="Calibri" w:cs="Times New Roman"/>
          <w:b/>
          <w:color w:val="7030A0"/>
          <w:sz w:val="32"/>
          <w:szCs w:val="32"/>
          <w:lang w:val="cy-GB"/>
        </w:rPr>
      </w:pPr>
      <w:r>
        <w:rPr>
          <w:rFonts w:eastAsia="Calibri" w:cs="Times New Roman"/>
          <w:b/>
          <w:color w:val="7030A0"/>
          <w:sz w:val="32"/>
          <w:szCs w:val="32"/>
          <w:lang w:val="cy-GB"/>
        </w:rPr>
        <w:lastRenderedPageBreak/>
        <w:t>Edrychwch ar dudalen 11</w:t>
      </w:r>
      <w:r w:rsidR="002C5EFD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 yn y brif ddogfen os gwelwch yn dda</w:t>
      </w:r>
      <w:r w:rsidR="006A4B86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.</w:t>
      </w:r>
    </w:p>
    <w:p w14:paraId="00569CD0" w14:textId="00E37B89" w:rsidR="006A4B86" w:rsidRPr="000F4391" w:rsidRDefault="002C5EFD" w:rsidP="00CD6F8A">
      <w:pPr>
        <w:pStyle w:val="ListParagraph"/>
        <w:numPr>
          <w:ilvl w:val="0"/>
          <w:numId w:val="3"/>
        </w:numPr>
        <w:ind w:left="426" w:hanging="284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Ydy’r rhan yma yn dweud sut i  gefnogi anghenion gofal a chefnogaeth y plentyn mewn ffordd glir</w:t>
      </w:r>
      <w:r w:rsidR="00E82121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p w14:paraId="56003BE4" w14:textId="62068965" w:rsidR="00BC27DF" w:rsidRPr="000F4391" w:rsidRDefault="00BC27DF" w:rsidP="00DB6E6E">
      <w:pPr>
        <w:pStyle w:val="ListParagraph"/>
        <w:spacing w:after="0"/>
        <w:rPr>
          <w:rFonts w:eastAsia="Calibri" w:cs="Times New Roman"/>
          <w:b/>
          <w:sz w:val="24"/>
          <w:szCs w:val="32"/>
          <w:lang w:val="cy-GB"/>
        </w:rPr>
      </w:pPr>
    </w:p>
    <w:tbl>
      <w:tblPr>
        <w:tblStyle w:val="TableGrid2"/>
        <w:tblW w:w="9120" w:type="dxa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1984"/>
        <w:gridCol w:w="993"/>
        <w:gridCol w:w="2268"/>
        <w:gridCol w:w="1276"/>
      </w:tblGrid>
      <w:tr w:rsidR="00CD6F8A" w:rsidRPr="000F4391" w14:paraId="5003F592" w14:textId="77777777" w:rsidTr="005B44A6">
        <w:trPr>
          <w:trHeight w:val="569"/>
          <w:jc w:val="center"/>
        </w:trPr>
        <w:tc>
          <w:tcPr>
            <w:tcW w:w="1607" w:type="dxa"/>
            <w:vAlign w:val="center"/>
          </w:tcPr>
          <w:p w14:paraId="79D96C34" w14:textId="77777777" w:rsidR="00CD6F8A" w:rsidRPr="000F4391" w:rsidRDefault="00CD6F8A" w:rsidP="005B44A6">
            <w:pPr>
              <w:jc w:val="right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0F4391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3794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518F064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48CAFC93" w14:textId="77777777" w:rsidR="00CD6F8A" w:rsidRPr="000F4391" w:rsidRDefault="00CD6F8A" w:rsidP="005B44A6">
            <w:pPr>
              <w:tabs>
                <w:tab w:val="center" w:pos="418"/>
              </w:tabs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371081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E4881D9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68" w:type="dxa"/>
            <w:vAlign w:val="center"/>
          </w:tcPr>
          <w:p w14:paraId="2EAA31A2" w14:textId="77777777" w:rsidR="00CD6F8A" w:rsidRPr="000F4391" w:rsidRDefault="00CD6F8A" w:rsidP="005B44A6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48528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523ED87C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4D9ECC87" w14:textId="77777777" w:rsidR="00DB6E6E" w:rsidRPr="00CD6F8A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1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</w:t>
      </w:r>
    </w:p>
    <w:p w14:paraId="11165BB3" w14:textId="60192C89" w:rsidR="00BC27DF" w:rsidRPr="000F4391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="002C5EFD" w:rsidRPr="000F4391">
        <w:rPr>
          <w:rFonts w:eastAsia="Calibri" w:cs="Times New Roman"/>
          <w:b/>
          <w:sz w:val="32"/>
          <w:szCs w:val="32"/>
          <w:lang w:val="cy-GB"/>
        </w:rPr>
        <w:t>Ydych chi eisiau dweud rhywbeth am hyn</w:t>
      </w:r>
      <w:r w:rsidRPr="000F4391">
        <w:rPr>
          <w:rFonts w:eastAsia="Calibri" w:cs="Times New Roman"/>
          <w:b/>
          <w:sz w:val="32"/>
          <w:szCs w:val="32"/>
          <w:lang w:val="cy-GB"/>
        </w:rPr>
        <w:t>?</w:t>
      </w:r>
      <w:r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0F4391" w14:paraId="51EF8947" w14:textId="77777777" w:rsidTr="005B035E">
        <w:trPr>
          <w:trHeight w:val="2316"/>
        </w:trPr>
        <w:tc>
          <w:tcPr>
            <w:tcW w:w="9214" w:type="dxa"/>
          </w:tcPr>
          <w:p w14:paraId="21C88C84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5C3570E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AE1C05E" w14:textId="119D8EF2" w:rsidR="00E82121" w:rsidRPr="000F4391" w:rsidRDefault="00E82121" w:rsidP="00DF7BAB">
      <w:pPr>
        <w:rPr>
          <w:rFonts w:eastAsia="Calibri" w:cs="Times New Roman"/>
          <w:color w:val="1F497D" w:themeColor="text2"/>
          <w:sz w:val="32"/>
          <w:szCs w:val="32"/>
          <w:lang w:val="cy-GB"/>
        </w:rPr>
      </w:pPr>
    </w:p>
    <w:p w14:paraId="0EBAD879" w14:textId="2532AC5D" w:rsidR="00DB6E6E" w:rsidRPr="00CD6F8A" w:rsidRDefault="00CD6F8A" w:rsidP="00CD6F8A">
      <w:pPr>
        <w:pStyle w:val="ListParagraph"/>
        <w:ind w:left="0"/>
        <w:rPr>
          <w:rFonts w:eastAsia="Calibri" w:cs="Times New Roman"/>
          <w:b/>
          <w:color w:val="7030A0"/>
          <w:sz w:val="32"/>
          <w:szCs w:val="32"/>
          <w:lang w:val="cy-GB"/>
        </w:rPr>
      </w:pPr>
      <w:r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Edrychwch ar dudalen 12</w:t>
      </w:r>
      <w:r w:rsidR="002C5EFD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 xml:space="preserve"> yn y brif ddogfen os gwelwch yn dda</w:t>
      </w:r>
      <w:r w:rsidR="00E82121" w:rsidRPr="00CD6F8A">
        <w:rPr>
          <w:rFonts w:eastAsia="Calibri" w:cs="Times New Roman"/>
          <w:b/>
          <w:color w:val="7030A0"/>
          <w:sz w:val="32"/>
          <w:szCs w:val="32"/>
          <w:lang w:val="cy-GB"/>
        </w:rPr>
        <w:t>.</w:t>
      </w:r>
    </w:p>
    <w:p w14:paraId="5087B1D1" w14:textId="00BD70C0" w:rsidR="00E82121" w:rsidRPr="00DE6D47" w:rsidRDefault="00E82121" w:rsidP="00E82121">
      <w:pPr>
        <w:pStyle w:val="ListParagraph"/>
        <w:rPr>
          <w:rFonts w:eastAsia="Calibri" w:cs="Times New Roman"/>
          <w:b/>
          <w:sz w:val="20"/>
          <w:szCs w:val="32"/>
          <w:lang w:val="cy-GB"/>
        </w:rPr>
      </w:pPr>
    </w:p>
    <w:p w14:paraId="7E9B36B6" w14:textId="15E394A1" w:rsidR="00E82121" w:rsidRPr="000F4391" w:rsidRDefault="002C5EFD" w:rsidP="00CD6F8A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Ydy’r rhan yma yn dangos beth sydd angen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 xml:space="preserve"> digwydd i bobl syd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d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 xml:space="preserve"> yn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 xml:space="preserve">achosi </w:t>
      </w:r>
      <w:proofErr w:type="spellStart"/>
      <w:r w:rsidR="00347F14" w:rsidRPr="000F4391">
        <w:rPr>
          <w:rFonts w:eastAsia="Calibri" w:cs="Times New Roman"/>
          <w:b/>
          <w:sz w:val="32"/>
          <w:szCs w:val="32"/>
          <w:lang w:val="cy-GB"/>
        </w:rPr>
        <w:t>camfanteisio</w:t>
      </w:r>
      <w:proofErr w:type="spellEnd"/>
      <w:r w:rsidR="00347F14" w:rsidRPr="000F4391">
        <w:rPr>
          <w:rFonts w:eastAsia="Calibri" w:cs="Times New Roman"/>
          <w:b/>
          <w:sz w:val="32"/>
          <w:szCs w:val="32"/>
          <w:lang w:val="cy-GB"/>
        </w:rPr>
        <w:t xml:space="preserve"> yn rhywiol ar blant mewn ffordd glir </w:t>
      </w:r>
      <w:r w:rsidR="00E82121" w:rsidRPr="000F4391">
        <w:rPr>
          <w:rFonts w:eastAsia="Calibri" w:cs="Times New Roman"/>
          <w:b/>
          <w:sz w:val="32"/>
          <w:szCs w:val="32"/>
          <w:lang w:val="cy-GB"/>
        </w:rPr>
        <w:t xml:space="preserve"> ?</w:t>
      </w:r>
    </w:p>
    <w:p w14:paraId="56784FBC" w14:textId="6097BCBB" w:rsidR="00BC27DF" w:rsidRPr="00DE6D47" w:rsidRDefault="00BC27DF" w:rsidP="00DB6E6E">
      <w:pPr>
        <w:pStyle w:val="ListParagraph"/>
        <w:spacing w:after="0"/>
        <w:rPr>
          <w:rFonts w:eastAsia="Calibri" w:cs="Times New Roman"/>
          <w:b/>
          <w:sz w:val="16"/>
          <w:szCs w:val="32"/>
          <w:lang w:val="cy-GB"/>
        </w:rPr>
      </w:pPr>
    </w:p>
    <w:tbl>
      <w:tblPr>
        <w:tblStyle w:val="TableGrid2"/>
        <w:tblW w:w="10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CD6F8A" w:rsidRPr="000F4391" w14:paraId="59D1FBE2" w14:textId="77777777" w:rsidTr="00CD6F8A">
        <w:trPr>
          <w:trHeight w:val="569"/>
          <w:jc w:val="center"/>
        </w:trPr>
        <w:tc>
          <w:tcPr>
            <w:tcW w:w="1025" w:type="dxa"/>
            <w:vAlign w:val="center"/>
          </w:tcPr>
          <w:tbl>
            <w:tblPr>
              <w:tblStyle w:val="TableGrid2"/>
              <w:tblW w:w="912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7"/>
              <w:gridCol w:w="992"/>
              <w:gridCol w:w="1984"/>
              <w:gridCol w:w="993"/>
              <w:gridCol w:w="2268"/>
              <w:gridCol w:w="1276"/>
            </w:tblGrid>
            <w:tr w:rsidR="00CD6F8A" w:rsidRPr="000F4391" w14:paraId="05C74D81" w14:textId="77777777" w:rsidTr="005B44A6">
              <w:trPr>
                <w:trHeight w:val="569"/>
                <w:jc w:val="center"/>
              </w:trPr>
              <w:tc>
                <w:tcPr>
                  <w:tcW w:w="1607" w:type="dxa"/>
                  <w:vAlign w:val="center"/>
                </w:tcPr>
                <w:p w14:paraId="1AE51139" w14:textId="77777777" w:rsidR="00CD6F8A" w:rsidRPr="000F4391" w:rsidRDefault="00CD6F8A" w:rsidP="005B44A6">
                  <w:pPr>
                    <w:jc w:val="right"/>
                    <w:rPr>
                      <w:rFonts w:eastAsia="Calibri" w:cs="Times New Roman"/>
                      <w:sz w:val="32"/>
                      <w:szCs w:val="32"/>
                      <w:lang w:val="cy-GB"/>
                    </w:rPr>
                  </w:pPr>
                  <w:bookmarkStart w:id="7" w:name="_Hlk9340252"/>
                  <w:r w:rsidRPr="000F4391">
                    <w:rPr>
                      <w:rFonts w:eastAsia="Calibri" w:cs="Times New Roman"/>
                      <w:sz w:val="32"/>
                      <w:szCs w:val="32"/>
                      <w:lang w:val="cy-GB"/>
                    </w:rPr>
                    <w:t>Ydw</w:t>
                  </w:r>
                </w:p>
              </w:tc>
              <w:sdt>
                <w:sdtPr>
                  <w:rPr>
                    <w:rFonts w:eastAsia="Calibri" w:cs="Times New Roman"/>
                    <w:sz w:val="72"/>
                    <w:szCs w:val="72"/>
                    <w:lang w:val="cy-GB"/>
                  </w:rPr>
                  <w:id w:val="16516337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992" w:type="dxa"/>
                      <w:vAlign w:val="center"/>
                    </w:tcPr>
                    <w:p w14:paraId="60D270CD" w14:textId="77777777" w:rsidR="00CD6F8A" w:rsidRPr="000F4391" w:rsidRDefault="00CD6F8A" w:rsidP="005B44A6">
                      <w:pPr>
                        <w:jc w:val="center"/>
                        <w:rPr>
                          <w:rFonts w:ascii="Century Gothic" w:eastAsia="Calibri" w:hAnsi="Century Gothic" w:cs="Times New Roman"/>
                          <w:sz w:val="72"/>
                          <w:szCs w:val="72"/>
                          <w:lang w:val="cy-GB"/>
                        </w:rPr>
                      </w:pPr>
                      <w:r w:rsidRPr="000F4391">
                        <w:rPr>
                          <w:rFonts w:ascii="MS Gothic" w:eastAsia="MS Gothic" w:hAnsi="MS Gothic" w:cs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984" w:type="dxa"/>
                  <w:vAlign w:val="center"/>
                </w:tcPr>
                <w:p w14:paraId="043E520D" w14:textId="77777777" w:rsidR="00CD6F8A" w:rsidRPr="000F4391" w:rsidRDefault="00CD6F8A" w:rsidP="005B44A6">
                  <w:pPr>
                    <w:tabs>
                      <w:tab w:val="center" w:pos="418"/>
                    </w:tabs>
                    <w:jc w:val="right"/>
                    <w:rPr>
                      <w:rFonts w:ascii="Century Gothic" w:eastAsia="Calibri" w:hAnsi="Century Gothic" w:cs="Times New Roman"/>
                      <w:sz w:val="32"/>
                      <w:szCs w:val="32"/>
                      <w:lang w:val="cy-GB"/>
                    </w:rPr>
                  </w:pPr>
                  <w:r w:rsidRPr="000F4391">
                    <w:rPr>
                      <w:rFonts w:ascii="Century Gothic" w:eastAsia="Calibri" w:hAnsi="Century Gothic" w:cs="Times New Roman"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sdt>
                <w:sdtPr>
                  <w:rPr>
                    <w:rFonts w:eastAsia="Calibri" w:cs="Times New Roman"/>
                    <w:sz w:val="72"/>
                    <w:szCs w:val="72"/>
                    <w:lang w:val="cy-GB"/>
                  </w:rPr>
                  <w:id w:val="-19999523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993" w:type="dxa"/>
                      <w:vAlign w:val="center"/>
                    </w:tcPr>
                    <w:p w14:paraId="65DE6D93" w14:textId="77777777" w:rsidR="00CD6F8A" w:rsidRPr="000F4391" w:rsidRDefault="00CD6F8A" w:rsidP="005B44A6">
                      <w:pPr>
                        <w:jc w:val="center"/>
                        <w:rPr>
                          <w:rFonts w:ascii="Century Gothic" w:eastAsia="Calibri" w:hAnsi="Century Gothic" w:cs="Times New Roman"/>
                          <w:sz w:val="32"/>
                          <w:szCs w:val="32"/>
                          <w:lang w:val="cy-GB"/>
                        </w:rPr>
                      </w:pPr>
                      <w:r w:rsidRPr="000F4391">
                        <w:rPr>
                          <w:rFonts w:ascii="MS Gothic" w:eastAsia="MS Gothic" w:hAnsi="MS Gothic" w:cs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68" w:type="dxa"/>
                  <w:vAlign w:val="center"/>
                </w:tcPr>
                <w:p w14:paraId="211E8ABA" w14:textId="77777777" w:rsidR="00CD6F8A" w:rsidRPr="000F4391" w:rsidRDefault="00CD6F8A" w:rsidP="005B44A6">
                  <w:pPr>
                    <w:jc w:val="right"/>
                    <w:rPr>
                      <w:rFonts w:ascii="Century Gothic" w:eastAsia="Calibri" w:hAnsi="Century Gothic" w:cs="Times New Roman"/>
                      <w:sz w:val="32"/>
                      <w:szCs w:val="32"/>
                      <w:lang w:val="cy-GB"/>
                    </w:rPr>
                  </w:pPr>
                  <w:r w:rsidRPr="000F4391">
                    <w:rPr>
                      <w:rFonts w:ascii="Century Gothic" w:eastAsia="Calibri" w:hAnsi="Century Gothic" w:cs="Times New Roman"/>
                      <w:sz w:val="32"/>
                      <w:szCs w:val="32"/>
                      <w:lang w:val="cy-GB"/>
                    </w:rPr>
                    <w:t>Dim yn siŵr</w:t>
                  </w:r>
                </w:p>
              </w:tc>
              <w:sdt>
                <w:sdtPr>
                  <w:rPr>
                    <w:rFonts w:eastAsia="Calibri" w:cs="Times New Roman"/>
                    <w:sz w:val="72"/>
                    <w:szCs w:val="72"/>
                    <w:lang w:val="cy-GB"/>
                  </w:rPr>
                  <w:id w:val="-662696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76" w:type="dxa"/>
                      <w:vAlign w:val="center"/>
                    </w:tcPr>
                    <w:p w14:paraId="2BBCD1BF" w14:textId="77777777" w:rsidR="00CD6F8A" w:rsidRPr="000F4391" w:rsidRDefault="00CD6F8A" w:rsidP="005B44A6">
                      <w:pPr>
                        <w:jc w:val="center"/>
                        <w:rPr>
                          <w:rFonts w:ascii="Century Gothic" w:eastAsia="Calibri" w:hAnsi="Century Gothic" w:cs="Times New Roman"/>
                          <w:sz w:val="72"/>
                          <w:szCs w:val="72"/>
                          <w:lang w:val="cy-GB"/>
                        </w:rPr>
                      </w:pPr>
                      <w:r w:rsidRPr="000F4391">
                        <w:rPr>
                          <w:rFonts w:ascii="MS Gothic" w:eastAsia="MS Gothic" w:hAnsi="MS Gothic" w:cs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</w:tr>
          </w:tbl>
          <w:p w14:paraId="30E199B1" w14:textId="77777777" w:rsidR="00CD6F8A" w:rsidRPr="000F4391" w:rsidRDefault="00CD6F8A" w:rsidP="002C5EFD">
            <w:pPr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</w:p>
        </w:tc>
      </w:tr>
    </w:tbl>
    <w:p w14:paraId="04DB0F75" w14:textId="77777777" w:rsidR="00DB6E6E" w:rsidRPr="00DE6D47" w:rsidRDefault="00DB6E6E" w:rsidP="00BC27DF">
      <w:pPr>
        <w:tabs>
          <w:tab w:val="left" w:pos="5090"/>
        </w:tabs>
        <w:spacing w:after="160"/>
        <w:rPr>
          <w:rFonts w:eastAsia="Calibri" w:cs="Times New Roman"/>
          <w:b/>
          <w:sz w:val="14"/>
          <w:szCs w:val="32"/>
          <w:lang w:val="cy-GB"/>
        </w:rPr>
      </w:pPr>
    </w:p>
    <w:p w14:paraId="67B8EC1C" w14:textId="1494E628" w:rsidR="00BC27DF" w:rsidRPr="000F4391" w:rsidRDefault="002C5EFD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Ydych chi eisiau dweud rhywbeth am hyn</w:t>
      </w:r>
      <w:r w:rsidR="00BC27DF" w:rsidRPr="000F4391">
        <w:rPr>
          <w:rFonts w:eastAsia="Calibri" w:cs="Times New Roman"/>
          <w:b/>
          <w:sz w:val="32"/>
          <w:szCs w:val="32"/>
          <w:lang w:val="cy-GB"/>
        </w:rPr>
        <w:t>?</w:t>
      </w:r>
      <w:r w:rsidR="00BC27DF"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0F4391" w14:paraId="596AA44C" w14:textId="77777777" w:rsidTr="005B035E">
        <w:trPr>
          <w:trHeight w:val="2316"/>
        </w:trPr>
        <w:tc>
          <w:tcPr>
            <w:tcW w:w="9214" w:type="dxa"/>
          </w:tcPr>
          <w:p w14:paraId="3C46D44D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bookmarkStart w:id="8" w:name="_Hlk9340207"/>
          </w:p>
          <w:p w14:paraId="044B578E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bookmarkEnd w:id="7"/>
    <w:bookmarkEnd w:id="8"/>
    <w:p w14:paraId="22B6A2BA" w14:textId="464F29DE" w:rsidR="00DF58C1" w:rsidRPr="00DE6D47" w:rsidRDefault="00347F14" w:rsidP="00DE6D47">
      <w:pPr>
        <w:pStyle w:val="ListParagraph"/>
        <w:numPr>
          <w:ilvl w:val="0"/>
          <w:numId w:val="3"/>
        </w:numPr>
        <w:ind w:left="284"/>
        <w:rPr>
          <w:rFonts w:eastAsia="Calibri" w:cs="Times New Roman"/>
          <w:b/>
          <w:sz w:val="32"/>
          <w:szCs w:val="32"/>
          <w:lang w:val="cy-GB"/>
        </w:rPr>
      </w:pPr>
      <w:r w:rsidRPr="00DE6D47">
        <w:rPr>
          <w:rFonts w:eastAsia="Calibri" w:cs="Times New Roman"/>
          <w:b/>
          <w:sz w:val="32"/>
          <w:szCs w:val="32"/>
          <w:lang w:val="cy-GB"/>
        </w:rPr>
        <w:lastRenderedPageBreak/>
        <w:t>Mae’r 2 gwestiwn nesaf am yr iaith Gymraeg</w:t>
      </w:r>
      <w:r w:rsidR="00DF58C1" w:rsidRPr="00DE6D47">
        <w:rPr>
          <w:rFonts w:eastAsia="Calibri" w:cs="Times New Roman"/>
          <w:b/>
          <w:sz w:val="32"/>
          <w:szCs w:val="32"/>
          <w:lang w:val="cy-GB"/>
        </w:rPr>
        <w:t>.</w:t>
      </w:r>
    </w:p>
    <w:p w14:paraId="6D9CE536" w14:textId="77777777" w:rsidR="00DF58C1" w:rsidRPr="000F4391" w:rsidRDefault="00DF58C1" w:rsidP="00DF58C1">
      <w:pPr>
        <w:pStyle w:val="ListParagraph"/>
        <w:rPr>
          <w:rFonts w:eastAsia="Calibri" w:cs="Times New Roman"/>
          <w:b/>
          <w:sz w:val="32"/>
          <w:szCs w:val="32"/>
          <w:lang w:val="cy-GB"/>
        </w:rPr>
      </w:pPr>
    </w:p>
    <w:p w14:paraId="2F9476C3" w14:textId="70A0B51E" w:rsidR="00DF58C1" w:rsidRPr="000F4391" w:rsidRDefault="00347F14" w:rsidP="00CD6F8A">
      <w:pPr>
        <w:pStyle w:val="ListParagraph"/>
        <w:ind w:left="426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Yn 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y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blwch nesaf rydych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gallu dweud wrthyn ni</w:t>
      </w:r>
      <w:r w:rsidR="00DF58C1" w:rsidRPr="000F4391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os ydych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chi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’</w:t>
      </w:r>
      <w:r w:rsidRPr="000F4391">
        <w:rPr>
          <w:rFonts w:eastAsia="Calibri" w:cs="Times New Roman"/>
          <w:b/>
          <w:sz w:val="32"/>
          <w:szCs w:val="32"/>
          <w:lang w:val="cy-GB"/>
        </w:rPr>
        <w:t>n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meddwl y bydd y canllaw yma yn helpu pobl i ddefnyddio’r Gymraeg</w:t>
      </w:r>
      <w:r w:rsidR="00DF58C1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p w14:paraId="15671523" w14:textId="6ACBE3FE" w:rsidR="00DF58C1" w:rsidRPr="000F4391" w:rsidRDefault="00DF58C1" w:rsidP="00CD6F8A">
      <w:pPr>
        <w:pStyle w:val="ListParagraph"/>
        <w:ind w:left="426"/>
        <w:rPr>
          <w:rFonts w:eastAsia="Calibri" w:cs="Times New Roman"/>
          <w:b/>
          <w:sz w:val="32"/>
          <w:szCs w:val="32"/>
          <w:lang w:val="cy-GB"/>
        </w:rPr>
      </w:pPr>
    </w:p>
    <w:p w14:paraId="2AF68262" w14:textId="7C3ABF04" w:rsidR="00DF58C1" w:rsidRPr="000F4391" w:rsidRDefault="00DF58C1" w:rsidP="00CD6F8A">
      <w:pPr>
        <w:pStyle w:val="ListParagraph"/>
        <w:ind w:left="426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A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>c</w:t>
      </w:r>
    </w:p>
    <w:p w14:paraId="09780AAF" w14:textId="5D3E9B90" w:rsidR="00DF58C1" w:rsidRPr="000F4391" w:rsidRDefault="00DF58C1" w:rsidP="00CD6F8A">
      <w:pPr>
        <w:pStyle w:val="ListParagraph"/>
        <w:ind w:left="426"/>
        <w:rPr>
          <w:rFonts w:eastAsia="Calibri" w:cs="Times New Roman"/>
          <w:b/>
          <w:sz w:val="32"/>
          <w:szCs w:val="32"/>
          <w:lang w:val="cy-GB"/>
        </w:rPr>
      </w:pPr>
    </w:p>
    <w:p w14:paraId="048CE782" w14:textId="1992A20F" w:rsidR="00DF58C1" w:rsidRPr="000F4391" w:rsidRDefault="00347F14" w:rsidP="00CD6F8A">
      <w:pPr>
        <w:pStyle w:val="ListParagraph"/>
        <w:ind w:left="426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A fydd y Gymraeg yn cael ei thrin yr un fath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â’r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Saesneg</w:t>
      </w:r>
      <w:r w:rsidR="00DF58C1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BC27DF" w:rsidRPr="000F4391" w14:paraId="4F4EF65C" w14:textId="77777777" w:rsidTr="00CD6F8A">
        <w:trPr>
          <w:trHeight w:val="2316"/>
        </w:trPr>
        <w:tc>
          <w:tcPr>
            <w:tcW w:w="9072" w:type="dxa"/>
          </w:tcPr>
          <w:p w14:paraId="1DEA35B4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40B252F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A9E34CB" w14:textId="77777777" w:rsidR="00CD6F8A" w:rsidRDefault="00CD6F8A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25C3CD9" w14:textId="77777777" w:rsidR="00CD6F8A" w:rsidRDefault="00CD6F8A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796EFEE" w14:textId="77777777" w:rsidR="00CD6F8A" w:rsidRDefault="00CD6F8A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D1AFC54" w14:textId="77777777" w:rsidR="00CD6F8A" w:rsidRPr="000F4391" w:rsidRDefault="00CD6F8A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D0F5D6A" w14:textId="77777777" w:rsidR="002736E6" w:rsidRPr="000F4391" w:rsidRDefault="002736E6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62ECB32C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2DA29D9D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528568D3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631349DB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2101E992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616A50F7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46B10625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1045A14C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5A498AA5" w14:textId="77777777" w:rsidR="00DB6E6E" w:rsidRPr="000F4391" w:rsidRDefault="00DB6E6E" w:rsidP="00DF7BAB">
      <w:pPr>
        <w:rPr>
          <w:rFonts w:eastAsia="Calibri" w:cs="Times New Roman"/>
          <w:b/>
          <w:sz w:val="32"/>
          <w:szCs w:val="32"/>
          <w:lang w:val="cy-GB"/>
        </w:rPr>
      </w:pPr>
    </w:p>
    <w:p w14:paraId="43E7B162" w14:textId="605135C2" w:rsidR="00DF58C1" w:rsidRPr="000F4391" w:rsidRDefault="00347F14" w:rsidP="00CD6F8A">
      <w:pPr>
        <w:pStyle w:val="ListParagraph"/>
        <w:numPr>
          <w:ilvl w:val="0"/>
          <w:numId w:val="3"/>
        </w:numPr>
        <w:ind w:left="426" w:hanging="284"/>
        <w:rPr>
          <w:rFonts w:eastAsia="Calibri" w:cs="Times New Roman"/>
          <w:b/>
          <w:color w:val="0070C0"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lastRenderedPageBreak/>
        <w:t xml:space="preserve">Ydych </w:t>
      </w:r>
      <w:proofErr w:type="spellStart"/>
      <w:r w:rsidRPr="000F4391">
        <w:rPr>
          <w:rFonts w:eastAsia="Calibri" w:cs="Times New Roman"/>
          <w:b/>
          <w:sz w:val="32"/>
          <w:szCs w:val="32"/>
          <w:lang w:val="cy-GB"/>
        </w:rPr>
        <w:t>chi’n</w:t>
      </w:r>
      <w:proofErr w:type="spellEnd"/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meddwl y bydd y syniadau yn y brif ddogfen yn effeithio ar grwpiau o bobl gyda </w:t>
      </w:r>
      <w:r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>nodweddion gwarchodedig (yn cael eu gwarchod)</w:t>
      </w:r>
      <w:r w:rsidR="00DF58C1"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>?</w:t>
      </w:r>
    </w:p>
    <w:p w14:paraId="7659723F" w14:textId="1561EB1D" w:rsidR="00DF58C1" w:rsidRPr="000F4391" w:rsidRDefault="002736E6" w:rsidP="00DF58C1">
      <w:pPr>
        <w:pStyle w:val="ListParagraph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88580D0" wp14:editId="37E8A651">
                <wp:simplePos x="0" y="0"/>
                <wp:positionH relativeFrom="column">
                  <wp:posOffset>290945</wp:posOffset>
                </wp:positionH>
                <wp:positionV relativeFrom="paragraph">
                  <wp:posOffset>234430</wp:posOffset>
                </wp:positionV>
                <wp:extent cx="5821680" cy="3186546"/>
                <wp:effectExtent l="0" t="0" r="26670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31865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2.9pt;margin-top:18.45pt;width:458.4pt;height:250.9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" fillcolor="white [3201]" strokecolor="#0070c0" strokeweight="1.5pt"/>
            </w:pict>
          </mc:Fallback>
        </mc:AlternateContent>
      </w:r>
    </w:p>
    <w:p w14:paraId="1202E384" w14:textId="428FB6D0" w:rsidR="002736E6" w:rsidRPr="000F4391" w:rsidRDefault="00347F14" w:rsidP="00DF58C1">
      <w:pPr>
        <w:pStyle w:val="ListParagraph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>Nodweddion gwarchodedig</w:t>
      </w:r>
      <w:r w:rsidR="00DF58C1" w:rsidRPr="000F4391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 </w:t>
      </w:r>
      <w:r w:rsidRPr="000F4391">
        <w:rPr>
          <w:rFonts w:eastAsia="Calibri" w:cs="Times New Roman"/>
          <w:b/>
          <w:sz w:val="32"/>
          <w:szCs w:val="32"/>
          <w:lang w:val="cy-GB"/>
        </w:rPr>
        <w:t>ydy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>:</w:t>
      </w:r>
      <w:r w:rsidR="00DF58C1" w:rsidRPr="000F4391">
        <w:rPr>
          <w:rFonts w:eastAsia="Calibri" w:cs="Times New Roman"/>
          <w:b/>
          <w:sz w:val="32"/>
          <w:szCs w:val="32"/>
          <w:lang w:val="cy-GB"/>
        </w:rPr>
        <w:t xml:space="preserve"> </w:t>
      </w:r>
    </w:p>
    <w:p w14:paraId="364E2CB2" w14:textId="666FAFB3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Oedran</w:t>
      </w:r>
    </w:p>
    <w:p w14:paraId="627FEB43" w14:textId="13425B3C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Anabledd</w:t>
      </w:r>
    </w:p>
    <w:p w14:paraId="5457B2BB" w14:textId="2688490A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Rhyw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 xml:space="preserve">– </w:t>
      </w:r>
      <w:r w:rsidRPr="000F4391">
        <w:rPr>
          <w:rFonts w:eastAsia="Calibri" w:cs="Times New Roman"/>
          <w:b/>
          <w:sz w:val="32"/>
          <w:szCs w:val="32"/>
          <w:lang w:val="cy-GB"/>
        </w:rPr>
        <w:t>os ydy’r p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e</w:t>
      </w:r>
      <w:r w:rsidRPr="000F4391">
        <w:rPr>
          <w:rFonts w:eastAsia="Calibri" w:cs="Times New Roman"/>
          <w:b/>
          <w:sz w:val="32"/>
          <w:szCs w:val="32"/>
          <w:lang w:val="cy-GB"/>
        </w:rPr>
        <w:t>rson yn wryw neu yn fenyw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>.</w:t>
      </w:r>
    </w:p>
    <w:p w14:paraId="18329189" w14:textId="14A42F6D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Priodas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 xml:space="preserve"> – </w:t>
      </w:r>
      <w:r w:rsidRPr="000F4391">
        <w:rPr>
          <w:rFonts w:eastAsia="Calibri" w:cs="Times New Roman"/>
          <w:b/>
          <w:sz w:val="32"/>
          <w:szCs w:val="32"/>
          <w:lang w:val="cy-GB"/>
        </w:rPr>
        <w:t>os ydy’r person wedi priodi person arall</w:t>
      </w:r>
    </w:p>
    <w:p w14:paraId="1AC05324" w14:textId="34AEFD8D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Beichiogrwydd</w:t>
      </w:r>
    </w:p>
    <w:p w14:paraId="389063CA" w14:textId="79BC2702" w:rsidR="002736E6" w:rsidRPr="000F4391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Ma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>molaeth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– </w:t>
      </w:r>
      <w:r w:rsidR="00347F14" w:rsidRPr="000F4391">
        <w:rPr>
          <w:rFonts w:eastAsia="Calibri" w:cs="Times New Roman"/>
          <w:b/>
          <w:sz w:val="32"/>
          <w:szCs w:val="32"/>
          <w:lang w:val="cy-GB"/>
        </w:rPr>
        <w:t>ar ôl i rhywun gael babi</w:t>
      </w:r>
    </w:p>
    <w:p w14:paraId="3F7AFE21" w14:textId="423183B1" w:rsidR="002736E6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Hil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 xml:space="preserve"> – </w:t>
      </w:r>
      <w:r w:rsidRPr="000F4391">
        <w:rPr>
          <w:rFonts w:eastAsia="Calibri" w:cs="Times New Roman"/>
          <w:b/>
          <w:sz w:val="32"/>
          <w:szCs w:val="32"/>
          <w:lang w:val="cy-GB"/>
        </w:rPr>
        <w:t>o lle mae person yn dod neu o lle mae eu teulu yn dod</w:t>
      </w:r>
    </w:p>
    <w:p w14:paraId="2FC78C53" w14:textId="066F8583" w:rsidR="00DF58C1" w:rsidRPr="000F4391" w:rsidRDefault="00347F14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>Crefydd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 xml:space="preserve"> – </w:t>
      </w:r>
      <w:r w:rsidRPr="000F4391">
        <w:rPr>
          <w:rFonts w:eastAsia="Calibri" w:cs="Times New Roman"/>
          <w:b/>
          <w:sz w:val="32"/>
          <w:szCs w:val="32"/>
          <w:lang w:val="cy-GB"/>
        </w:rPr>
        <w:t>beth mae person yn ei gredu</w:t>
      </w:r>
      <w:r w:rsidR="002736E6" w:rsidRPr="000F4391">
        <w:rPr>
          <w:rFonts w:eastAsia="Calibri" w:cs="Times New Roman"/>
          <w:b/>
          <w:sz w:val="32"/>
          <w:szCs w:val="32"/>
          <w:lang w:val="cy-GB"/>
        </w:rPr>
        <w:t>.</w:t>
      </w:r>
    </w:p>
    <w:p w14:paraId="4D3C8AD3" w14:textId="7EB183B9" w:rsidR="00B102D5" w:rsidRPr="000F4391" w:rsidRDefault="00B102D5" w:rsidP="00B102D5">
      <w:pPr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120" w:type="dxa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1984"/>
        <w:gridCol w:w="993"/>
        <w:gridCol w:w="2268"/>
        <w:gridCol w:w="1276"/>
      </w:tblGrid>
      <w:tr w:rsidR="00CD6F8A" w:rsidRPr="000F4391" w14:paraId="33EC865A" w14:textId="77777777" w:rsidTr="005B44A6">
        <w:trPr>
          <w:trHeight w:val="569"/>
          <w:jc w:val="center"/>
        </w:trPr>
        <w:tc>
          <w:tcPr>
            <w:tcW w:w="1607" w:type="dxa"/>
            <w:vAlign w:val="center"/>
          </w:tcPr>
          <w:p w14:paraId="514C5DFB" w14:textId="77777777" w:rsidR="00CD6F8A" w:rsidRPr="000F4391" w:rsidRDefault="00CD6F8A" w:rsidP="005B44A6">
            <w:pPr>
              <w:jc w:val="right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0F4391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87606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9BE55F9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14:paraId="15F531F6" w14:textId="77777777" w:rsidR="00CD6F8A" w:rsidRPr="000F4391" w:rsidRDefault="00CD6F8A" w:rsidP="005B44A6">
            <w:pPr>
              <w:tabs>
                <w:tab w:val="center" w:pos="418"/>
              </w:tabs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734772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7A8A719F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68" w:type="dxa"/>
            <w:vAlign w:val="center"/>
          </w:tcPr>
          <w:p w14:paraId="2C35D700" w14:textId="77777777" w:rsidR="00CD6F8A" w:rsidRPr="000F4391" w:rsidRDefault="00CD6F8A" w:rsidP="005B44A6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0F4391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Dim yn siŵr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89114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885E69B" w14:textId="77777777" w:rsidR="00CD6F8A" w:rsidRPr="000F4391" w:rsidRDefault="00CD6F8A" w:rsidP="005B44A6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0F4391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EE8F76D" w14:textId="77777777" w:rsidR="00CD6F8A" w:rsidRDefault="00CD6F8A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10DDED22" w14:textId="6C10AF52" w:rsidR="00BC27DF" w:rsidRPr="000F4391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 </w:t>
      </w:r>
      <w:r w:rsidR="002C5EFD" w:rsidRPr="000F4391">
        <w:rPr>
          <w:rFonts w:eastAsia="Calibri" w:cs="Times New Roman"/>
          <w:b/>
          <w:sz w:val="32"/>
          <w:szCs w:val="32"/>
          <w:lang w:val="cy-GB"/>
        </w:rPr>
        <w:t>Ydych chi eisiau dweud rhywbeth am hyn</w:t>
      </w:r>
      <w:r w:rsidRPr="000F4391">
        <w:rPr>
          <w:rFonts w:eastAsia="Calibri" w:cs="Times New Roman"/>
          <w:b/>
          <w:sz w:val="32"/>
          <w:szCs w:val="32"/>
          <w:lang w:val="cy-GB"/>
        </w:rPr>
        <w:t>?</w:t>
      </w:r>
      <w:r w:rsidRPr="000F4391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0F4391" w14:paraId="093CF69B" w14:textId="77777777" w:rsidTr="005B035E">
        <w:trPr>
          <w:trHeight w:val="2316"/>
        </w:trPr>
        <w:tc>
          <w:tcPr>
            <w:tcW w:w="9214" w:type="dxa"/>
          </w:tcPr>
          <w:p w14:paraId="2CDEF9E2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bookmarkStart w:id="9" w:name="_Hlk9340269"/>
          </w:p>
          <w:p w14:paraId="0125265A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bookmarkEnd w:id="9"/>
    </w:tbl>
    <w:p w14:paraId="7B175E6B" w14:textId="4FD74812" w:rsidR="00B102D5" w:rsidRPr="000F4391" w:rsidRDefault="00B102D5" w:rsidP="00B102D5">
      <w:pPr>
        <w:rPr>
          <w:rFonts w:eastAsia="Calibri" w:cs="Times New Roman"/>
          <w:b/>
          <w:sz w:val="32"/>
          <w:szCs w:val="32"/>
          <w:lang w:val="cy-GB"/>
        </w:rPr>
      </w:pPr>
    </w:p>
    <w:p w14:paraId="10F4B535" w14:textId="16D85D7E" w:rsidR="00DF7BAB" w:rsidRPr="000F4391" w:rsidRDefault="00DF7BAB" w:rsidP="00B102D5">
      <w:pPr>
        <w:rPr>
          <w:rFonts w:eastAsia="Calibri" w:cs="Times New Roman"/>
          <w:b/>
          <w:sz w:val="32"/>
          <w:szCs w:val="32"/>
          <w:lang w:val="cy-GB"/>
        </w:rPr>
      </w:pPr>
    </w:p>
    <w:p w14:paraId="058756D6" w14:textId="341AFBBA" w:rsidR="00DF7BAB" w:rsidRPr="000F4391" w:rsidRDefault="00DF7BAB" w:rsidP="00B102D5">
      <w:pPr>
        <w:rPr>
          <w:rFonts w:eastAsia="Calibri" w:cs="Times New Roman"/>
          <w:b/>
          <w:sz w:val="32"/>
          <w:szCs w:val="32"/>
          <w:lang w:val="cy-GB"/>
        </w:rPr>
      </w:pPr>
    </w:p>
    <w:p w14:paraId="0A37D9F4" w14:textId="77777777" w:rsidR="00DF7BAB" w:rsidRPr="000F4391" w:rsidRDefault="00DF7BAB" w:rsidP="00B102D5">
      <w:pPr>
        <w:rPr>
          <w:rFonts w:eastAsia="Calibri" w:cs="Times New Roman"/>
          <w:b/>
          <w:sz w:val="32"/>
          <w:szCs w:val="32"/>
          <w:lang w:val="cy-GB"/>
        </w:rPr>
      </w:pPr>
    </w:p>
    <w:p w14:paraId="4A4C4DAF" w14:textId="5566DE3F" w:rsidR="00B102D5" w:rsidRPr="000F4391" w:rsidRDefault="00347F14" w:rsidP="00CD6F8A">
      <w:pPr>
        <w:pStyle w:val="ListParagraph"/>
        <w:numPr>
          <w:ilvl w:val="0"/>
          <w:numId w:val="3"/>
        </w:numPr>
        <w:ind w:left="426" w:hanging="284"/>
        <w:rPr>
          <w:rFonts w:eastAsia="Calibri" w:cs="Times New Roman"/>
          <w:b/>
          <w:sz w:val="32"/>
          <w:szCs w:val="32"/>
          <w:lang w:val="cy-GB"/>
        </w:rPr>
      </w:pPr>
      <w:r w:rsidRPr="000F4391">
        <w:rPr>
          <w:rFonts w:eastAsia="Calibri" w:cs="Times New Roman"/>
          <w:b/>
          <w:sz w:val="32"/>
          <w:szCs w:val="32"/>
          <w:lang w:val="cy-GB"/>
        </w:rPr>
        <w:lastRenderedPageBreak/>
        <w:t>Oes yna unrhyw beth arall rydych chi eisiau ei ddweu</w:t>
      </w:r>
      <w:r w:rsidR="008A47BE" w:rsidRPr="000F4391">
        <w:rPr>
          <w:rFonts w:eastAsia="Calibri" w:cs="Times New Roman"/>
          <w:b/>
          <w:sz w:val="32"/>
          <w:szCs w:val="32"/>
          <w:lang w:val="cy-GB"/>
        </w:rPr>
        <w:t>d</w:t>
      </w:r>
      <w:r w:rsidRPr="000F4391">
        <w:rPr>
          <w:rFonts w:eastAsia="Calibri" w:cs="Times New Roman"/>
          <w:b/>
          <w:sz w:val="32"/>
          <w:szCs w:val="32"/>
          <w:lang w:val="cy-GB"/>
        </w:rPr>
        <w:t xml:space="preserve"> am y ddogfen</w:t>
      </w:r>
      <w:r w:rsidR="00DF7BAB" w:rsidRPr="000F4391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0F4391" w14:paraId="7480928D" w14:textId="77777777" w:rsidTr="005B035E">
        <w:trPr>
          <w:trHeight w:val="2316"/>
        </w:trPr>
        <w:tc>
          <w:tcPr>
            <w:tcW w:w="9214" w:type="dxa"/>
          </w:tcPr>
          <w:p w14:paraId="1B536791" w14:textId="77777777" w:rsidR="00BC27DF" w:rsidRPr="000F4391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09602D5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5F75D94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DCDB315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75C1A6F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36F08D6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5B2E4E3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B03CEEE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C263A9A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1A32459" w14:textId="77777777" w:rsidR="00DE6D47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9B8E044" w14:textId="77777777" w:rsidR="00DE6D47" w:rsidRPr="000F4391" w:rsidRDefault="00DE6D47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7E85ED2" w14:textId="77777777" w:rsidR="00BC27DF" w:rsidRPr="000F4391" w:rsidRDefault="00BC27DF" w:rsidP="00BC27DF">
      <w:pPr>
        <w:rPr>
          <w:rFonts w:eastAsia="Calibri" w:cs="Times New Roman"/>
          <w:sz w:val="32"/>
          <w:szCs w:val="32"/>
          <w:lang w:val="cy-GB"/>
        </w:rPr>
      </w:pPr>
    </w:p>
    <w:p w14:paraId="4F938AFD" w14:textId="77777777" w:rsidR="00E82121" w:rsidRPr="000F4391" w:rsidRDefault="00E82121" w:rsidP="00E82121">
      <w:pPr>
        <w:pStyle w:val="ListParagraph"/>
        <w:rPr>
          <w:rFonts w:eastAsia="Calibri" w:cs="Times New Roman"/>
          <w:color w:val="1F497D" w:themeColor="text2"/>
          <w:sz w:val="32"/>
          <w:szCs w:val="32"/>
          <w:lang w:val="cy-GB"/>
        </w:rPr>
      </w:pPr>
    </w:p>
    <w:sectPr w:rsidR="00E82121" w:rsidRPr="000F4391" w:rsidSect="000F4391">
      <w:footerReference w:type="default" r:id="rId39"/>
      <w:pgSz w:w="11906" w:h="16838"/>
      <w:pgMar w:top="1135" w:right="1440" w:bottom="1304" w:left="1440" w:header="709" w:footer="23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7DB1E3" w14:textId="77777777" w:rsidR="0003273F" w:rsidRDefault="0003273F" w:rsidP="003518C4">
      <w:pPr>
        <w:spacing w:after="0" w:line="240" w:lineRule="auto"/>
      </w:pPr>
      <w:r>
        <w:separator/>
      </w:r>
    </w:p>
  </w:endnote>
  <w:endnote w:type="continuationSeparator" w:id="0">
    <w:p w14:paraId="2113F9A3" w14:textId="77777777" w:rsidR="0003273F" w:rsidRDefault="0003273F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5ACAFB01" w:rsidR="009F776F" w:rsidRPr="000F4391" w:rsidRDefault="00BC5623">
    <w:pPr>
      <w:pStyle w:val="Footer"/>
      <w:jc w:val="center"/>
      <w:rPr>
        <w:sz w:val="32"/>
        <w:lang w:val="cy-GB"/>
      </w:rPr>
    </w:pPr>
    <w:r w:rsidRPr="000F4391">
      <w:rPr>
        <w:sz w:val="32"/>
        <w:lang w:val="cy-GB"/>
      </w:rPr>
      <w:t>Tudalen</w:t>
    </w:r>
    <w:r w:rsidR="009F776F" w:rsidRPr="000F4391">
      <w:rPr>
        <w:sz w:val="32"/>
        <w:lang w:val="cy-GB"/>
      </w:rPr>
      <w:t xml:space="preserve"> </w:t>
    </w:r>
    <w:sdt>
      <w:sdtPr>
        <w:rPr>
          <w:sz w:val="32"/>
          <w:lang w:val="cy-GB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F776F" w:rsidRPr="000F4391">
          <w:rPr>
            <w:sz w:val="32"/>
            <w:lang w:val="cy-GB"/>
          </w:rPr>
          <w:fldChar w:fldCharType="begin"/>
        </w:r>
        <w:r w:rsidR="009F776F" w:rsidRPr="000F4391">
          <w:rPr>
            <w:sz w:val="32"/>
            <w:lang w:val="cy-GB"/>
          </w:rPr>
          <w:instrText xml:space="preserve"> PAGE   \* MERGEFORMAT </w:instrText>
        </w:r>
        <w:r w:rsidR="009F776F" w:rsidRPr="000F4391">
          <w:rPr>
            <w:sz w:val="32"/>
            <w:lang w:val="cy-GB"/>
          </w:rPr>
          <w:fldChar w:fldCharType="separate"/>
        </w:r>
        <w:r w:rsidR="000E3903">
          <w:rPr>
            <w:noProof/>
            <w:sz w:val="32"/>
            <w:lang w:val="cy-GB"/>
          </w:rPr>
          <w:t>1</w:t>
        </w:r>
        <w:r w:rsidR="009F776F" w:rsidRPr="000F4391">
          <w:rPr>
            <w:noProof/>
            <w:sz w:val="32"/>
            <w:lang w:val="cy-GB"/>
          </w:rPr>
          <w:fldChar w:fldCharType="end"/>
        </w:r>
      </w:sdtContent>
    </w:sdt>
  </w:p>
  <w:p w14:paraId="420EB4DB" w14:textId="77777777" w:rsidR="003518C4" w:rsidRPr="000F4391" w:rsidRDefault="003518C4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8BD90" w14:textId="77777777" w:rsidR="0003273F" w:rsidRDefault="0003273F" w:rsidP="003518C4">
      <w:pPr>
        <w:spacing w:after="0" w:line="240" w:lineRule="auto"/>
      </w:pPr>
      <w:r>
        <w:separator/>
      </w:r>
    </w:p>
  </w:footnote>
  <w:footnote w:type="continuationSeparator" w:id="0">
    <w:p w14:paraId="64D06854" w14:textId="77777777" w:rsidR="0003273F" w:rsidRDefault="0003273F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3273F"/>
    <w:rsid w:val="000E3903"/>
    <w:rsid w:val="000E52C7"/>
    <w:rsid w:val="000F4391"/>
    <w:rsid w:val="00152E75"/>
    <w:rsid w:val="00186815"/>
    <w:rsid w:val="001A79BF"/>
    <w:rsid w:val="001B5A2D"/>
    <w:rsid w:val="001D0FBF"/>
    <w:rsid w:val="001D6CD8"/>
    <w:rsid w:val="001D7EB3"/>
    <w:rsid w:val="00265E25"/>
    <w:rsid w:val="002736E6"/>
    <w:rsid w:val="002C5EFD"/>
    <w:rsid w:val="002C79DF"/>
    <w:rsid w:val="002D35C0"/>
    <w:rsid w:val="00347F14"/>
    <w:rsid w:val="003518C4"/>
    <w:rsid w:val="004061B8"/>
    <w:rsid w:val="00470CB7"/>
    <w:rsid w:val="00484648"/>
    <w:rsid w:val="0050659F"/>
    <w:rsid w:val="00530E70"/>
    <w:rsid w:val="0056760B"/>
    <w:rsid w:val="005B537F"/>
    <w:rsid w:val="00616774"/>
    <w:rsid w:val="006513DA"/>
    <w:rsid w:val="00692313"/>
    <w:rsid w:val="006A4B86"/>
    <w:rsid w:val="006B149A"/>
    <w:rsid w:val="007230DC"/>
    <w:rsid w:val="00740530"/>
    <w:rsid w:val="007649FA"/>
    <w:rsid w:val="007747AC"/>
    <w:rsid w:val="007D63A1"/>
    <w:rsid w:val="00861E52"/>
    <w:rsid w:val="008773AD"/>
    <w:rsid w:val="008A47BE"/>
    <w:rsid w:val="008F0C4F"/>
    <w:rsid w:val="00951067"/>
    <w:rsid w:val="00976717"/>
    <w:rsid w:val="00983AEB"/>
    <w:rsid w:val="009B066B"/>
    <w:rsid w:val="009D6A3F"/>
    <w:rsid w:val="009F776F"/>
    <w:rsid w:val="00AA4766"/>
    <w:rsid w:val="00AF7F82"/>
    <w:rsid w:val="00B102D5"/>
    <w:rsid w:val="00B4295A"/>
    <w:rsid w:val="00B53B42"/>
    <w:rsid w:val="00BB2B79"/>
    <w:rsid w:val="00BC15F5"/>
    <w:rsid w:val="00BC27DF"/>
    <w:rsid w:val="00BC5623"/>
    <w:rsid w:val="00BE7CDB"/>
    <w:rsid w:val="00C15FF6"/>
    <w:rsid w:val="00C349C4"/>
    <w:rsid w:val="00C73CE1"/>
    <w:rsid w:val="00C90910"/>
    <w:rsid w:val="00C963A5"/>
    <w:rsid w:val="00CD6F8A"/>
    <w:rsid w:val="00D42A3E"/>
    <w:rsid w:val="00D6308A"/>
    <w:rsid w:val="00D77334"/>
    <w:rsid w:val="00DA4932"/>
    <w:rsid w:val="00DA6604"/>
    <w:rsid w:val="00DB6E6E"/>
    <w:rsid w:val="00DC15DD"/>
    <w:rsid w:val="00DE6D47"/>
    <w:rsid w:val="00DF58C1"/>
    <w:rsid w:val="00DF7BAB"/>
    <w:rsid w:val="00E01255"/>
    <w:rsid w:val="00E81BC8"/>
    <w:rsid w:val="00E82121"/>
    <w:rsid w:val="00E83E1E"/>
    <w:rsid w:val="00EC7983"/>
    <w:rsid w:val="00F04897"/>
    <w:rsid w:val="00F04A19"/>
    <w:rsid w:val="00F057AE"/>
    <w:rsid w:val="00F158D2"/>
    <w:rsid w:val="00F4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mailto:Data.ProtectionOfficer@gov.wal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3.png"/><Relationship Id="rId38" Type="http://schemas.openxmlformats.org/officeDocument/2006/relationships/hyperlink" Target="https://ico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A26629226</value>
    </field>
    <field name="Objective-Title">
      <value order="0">Final Easy Read response form - WG37941-CYM-child sexual exploitation</value>
    </field>
    <field name="Objective-Description">
      <value order="0"/>
    </field>
    <field name="Objective-CreationStamp">
      <value order="0">2019-06-21T14:10:49Z</value>
    </field>
    <field name="Objective-IsApproved">
      <value order="0">false</value>
    </field>
    <field name="Objective-IsPublished">
      <value order="0">true</value>
    </field>
    <field name="Objective-DatePublished">
      <value order="0">2019-06-21T14:11:48Z</value>
    </field>
    <field name="Objective-ModificationStamp">
      <value order="0">2019-07-05T12:38:39Z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- 2017-2020:2019 - CONSULTATION - package final PDFs to HSS Digital for publication</value>
    </field>
    <field name="Objective-Parent">
      <value order="0">2019 - CONSULTATION - package final PDFs to HSS Digital for publication</value>
    </field>
    <field name="Objective-State">
      <value order="0">Published</value>
    </field>
    <field name="Objective-VersionId">
      <value order="0">vA52936225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EC789CE0-36EF-4B79-B08F-72F036DE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F6C0B9E6</Template>
  <TotalTime>0</TotalTime>
  <Pages>13</Pages>
  <Words>871</Words>
  <Characters>4971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Fellows, Carl (Admin)</cp:lastModifiedBy>
  <cp:revision>2</cp:revision>
  <cp:lastPrinted>2019-06-13T15:40:00Z</cp:lastPrinted>
  <dcterms:created xsi:type="dcterms:W3CDTF">2019-07-09T09:18:00Z</dcterms:created>
  <dcterms:modified xsi:type="dcterms:W3CDTF">2019-07-09T09:18:00Z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A26629226</vt:lpwstr>
  </property>
  <property fmtid="{D5CDD505-2E9C-101B-9397-08002B2CF9AE}" pid="4" name="Objective-Title">
    <vt:lpwstr>Final Easy Read response form - WG37941-CYM-child sexual exploitation</vt:lpwstr>
  </property>
  <property fmtid="{D5CDD505-2E9C-101B-9397-08002B2CF9AE}" pid="5" name="Objective-Description">
    <vt:lpwstr/>
  </property>
  <property fmtid="{D5CDD505-2E9C-101B-9397-08002B2CF9AE}" pid="6" name="Objective-CreationStamp">
    <vt:filetime>2019-06-21T14:11:48Z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2019-06-21T14:11:48Z</vt:filetime>
  </property>
  <property fmtid="{D5CDD505-2E9C-101B-9397-08002B2CF9AE}" pid="10" name="Objective-ModificationStamp">
    <vt:filetime>2019-07-05T12:38:39Z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2019 - CONSULTATION - package final PDFs to HSS Digital for publication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vA52936225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